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E3" w:rsidRPr="00494DAA" w:rsidRDefault="0024757D" w:rsidP="008D65DA">
      <w:pPr>
        <w:pStyle w:val="berschrift1"/>
        <w:spacing w:before="0"/>
        <w:rPr>
          <w:lang w:val="de-DE"/>
        </w:rPr>
      </w:pPr>
      <w:r w:rsidRPr="00494DAA">
        <w:rPr>
          <w:lang w:val="de-DE"/>
        </w:rPr>
        <w:t xml:space="preserve">Standortbestimmung und Zielvereinbarung im Rahmen </w:t>
      </w:r>
      <w:r w:rsidRPr="00494DAA">
        <w:rPr>
          <w:lang w:val="de-DE"/>
        </w:rPr>
        <w:br/>
        <w:t xml:space="preserve">eines Mitarbeiterinnen- und Mitarbeitergesprächs (MAG) </w:t>
      </w:r>
      <w:r w:rsidRPr="00494DAA">
        <w:rPr>
          <w:lang w:val="de-DE"/>
        </w:rPr>
        <w:br/>
        <w:t>für Schulleiterinnen und Schulleiter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5"/>
        <w:gridCol w:w="2768"/>
        <w:gridCol w:w="3855"/>
        <w:gridCol w:w="24"/>
      </w:tblGrid>
      <w:tr w:rsidR="001C6259" w:rsidRPr="003C6B17" w:rsidTr="00CA3E7F">
        <w:tc>
          <w:tcPr>
            <w:tcW w:w="2335" w:type="dxa"/>
            <w:shd w:val="clear" w:color="auto" w:fill="A7D4EE"/>
            <w:vAlign w:val="bottom"/>
          </w:tcPr>
          <w:p w:rsidR="001C6259" w:rsidRPr="00A50299" w:rsidRDefault="001C6259" w:rsidP="004C60C1">
            <w:pPr>
              <w:pStyle w:val="berschrift3"/>
            </w:pPr>
            <w:r>
              <w:t>Schule</w:t>
            </w: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664A45" w:rsidRDefault="001C6259" w:rsidP="004C60C1">
            <w:pPr>
              <w:pStyle w:val="Textkrper"/>
            </w:pPr>
            <w:r w:rsidRPr="00664A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instrText xml:space="preserve"> FORMTEXT </w:instrText>
            </w:r>
            <w:r w:rsidRPr="00664A45">
              <w:fldChar w:fldCharType="separate"/>
            </w:r>
            <w:bookmarkStart w:id="0" w:name="_GoBack"/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bookmarkEnd w:id="0"/>
            <w:r w:rsidRPr="00664A45">
              <w:fldChar w:fldCharType="end"/>
            </w:r>
          </w:p>
        </w:tc>
      </w:tr>
      <w:tr w:rsidR="001C6259" w:rsidRPr="003C6B17" w:rsidTr="00CA3E7F">
        <w:tc>
          <w:tcPr>
            <w:tcW w:w="2335" w:type="dxa"/>
            <w:vMerge w:val="restart"/>
            <w:shd w:val="clear" w:color="auto" w:fill="A7D4EE"/>
          </w:tcPr>
          <w:p w:rsidR="001C6259" w:rsidRPr="00467D3F" w:rsidRDefault="001C6259" w:rsidP="004C60C1">
            <w:pPr>
              <w:pStyle w:val="berschrift3"/>
              <w:spacing w:before="60"/>
            </w:pPr>
            <w:r>
              <w:t>Schulleiterin</w:t>
            </w:r>
            <w:r w:rsidR="001D4AAB">
              <w:t xml:space="preserve"> </w:t>
            </w:r>
            <w:r>
              <w:t>/</w:t>
            </w:r>
            <w:r>
              <w:br/>
              <w:t>Schulleiter</w:t>
            </w: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FD03B8" w:rsidRPr="00FD03B8" w:rsidRDefault="001C6259" w:rsidP="009D2097">
            <w:pPr>
              <w:pStyle w:val="NurText"/>
              <w:rPr>
                <w:sz w:val="22"/>
                <w:szCs w:val="22"/>
                <w:lang w:val="it-CH"/>
              </w:rPr>
            </w:pPr>
            <w:r w:rsidRPr="00B4285D">
              <w:t>Name</w:t>
            </w:r>
            <w:r w:rsidR="001D4AAB">
              <w:t xml:space="preserve"> </w:t>
            </w:r>
            <w:r w:rsidRPr="00B4285D">
              <w:t>/</w:t>
            </w:r>
            <w:r w:rsidR="001D4AAB">
              <w:t xml:space="preserve"> </w:t>
            </w:r>
            <w:r w:rsidRPr="00B4285D">
              <w:t>Vorname</w:t>
            </w:r>
            <w:r w:rsidR="00B55D32">
              <w:t xml:space="preserve">   </w:t>
            </w:r>
            <w:r w:rsidR="000D410F">
              <w:rPr>
                <w:rStyle w:val="TextkrperZchn"/>
              </w:rPr>
              <w:fldChar w:fldCharType="begin">
                <w:ffData>
                  <w:name w:val="Name_Vorname"/>
                  <w:enabled/>
                  <w:calcOnExit/>
                  <w:textInput/>
                </w:ffData>
              </w:fldChar>
            </w:r>
            <w:bookmarkStart w:id="1" w:name="Name_Vorname"/>
            <w:r w:rsidR="000D410F">
              <w:rPr>
                <w:rStyle w:val="TextkrperZchn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1"/>
          </w:p>
        </w:tc>
      </w:tr>
      <w:tr w:rsidR="001C6259" w:rsidRPr="003C6B17" w:rsidTr="00CA3E7F">
        <w:tc>
          <w:tcPr>
            <w:tcW w:w="2335" w:type="dxa"/>
            <w:vMerge/>
            <w:shd w:val="clear" w:color="auto" w:fill="A7D4EE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A50299" w:rsidRDefault="001C6259" w:rsidP="000D410F">
            <w:pPr>
              <w:pStyle w:val="NurText"/>
              <w:rPr>
                <w:lang w:val="it-CH"/>
              </w:rPr>
            </w:pPr>
            <w:r w:rsidRPr="00B424DA">
              <w:t>Beschäftigungsgrad als Schulleiterin</w:t>
            </w:r>
            <w:r w:rsidR="001D4AAB">
              <w:t xml:space="preserve"> </w:t>
            </w:r>
            <w:r w:rsidRPr="00B424DA">
              <w:t>/</w:t>
            </w:r>
            <w:r w:rsidR="001D4AAB">
              <w:t xml:space="preserve"> </w:t>
            </w:r>
            <w:r w:rsidRPr="00B424DA">
              <w:t>Schulleiter</w:t>
            </w:r>
            <w:r w:rsidR="00B55D32">
              <w:t xml:space="preserve">   </w:t>
            </w:r>
            <w:r w:rsidR="000D410F">
              <w:rPr>
                <w:rStyle w:val="TextkrperZchn"/>
              </w:rPr>
              <w:fldChar w:fldCharType="begin">
                <w:ffData>
                  <w:name w:val="Beschäftigungsgrad"/>
                  <w:enabled/>
                  <w:calcOnExit/>
                  <w:textInput/>
                </w:ffData>
              </w:fldChar>
            </w:r>
            <w:bookmarkStart w:id="2" w:name="Beschäftigungsgrad"/>
            <w:r w:rsidR="000D410F">
              <w:rPr>
                <w:rStyle w:val="TextkrperZchn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2"/>
            <w:r w:rsidR="000D410F">
              <w:rPr>
                <w:rStyle w:val="TextkrperZchn"/>
              </w:rPr>
              <w:t> %</w:t>
            </w:r>
          </w:p>
        </w:tc>
      </w:tr>
      <w:tr w:rsidR="001C6259" w:rsidRPr="003C6B17" w:rsidTr="00CA3E7F">
        <w:tc>
          <w:tcPr>
            <w:tcW w:w="2335" w:type="dxa"/>
            <w:shd w:val="clear" w:color="auto" w:fill="A7D4EE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A50299" w:rsidRDefault="001C6259" w:rsidP="00B55D32">
            <w:pPr>
              <w:pStyle w:val="NurText"/>
              <w:rPr>
                <w:lang w:val="it-CH"/>
              </w:rPr>
            </w:pPr>
            <w:r w:rsidRPr="0046293A">
              <w:t>In der Schulleitung dieser Schule seit</w:t>
            </w:r>
            <w:r w:rsidR="00B55D32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1C6259" w:rsidRPr="003C6B17" w:rsidTr="00CA3E7F">
        <w:tc>
          <w:tcPr>
            <w:tcW w:w="2335" w:type="dxa"/>
            <w:shd w:val="clear" w:color="auto" w:fill="A7D4EE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A50299" w:rsidRDefault="001C6259" w:rsidP="00B55D32">
            <w:pPr>
              <w:pStyle w:val="NurText"/>
              <w:rPr>
                <w:lang w:val="it-CH"/>
              </w:rPr>
            </w:pPr>
            <w:r w:rsidRPr="0046293A">
              <w:t>Beschäftigungsgrad als Lehrperson</w:t>
            </w:r>
            <w:r w:rsidR="00B55D32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  <w:r w:rsidR="000D410F">
              <w:rPr>
                <w:rStyle w:val="TextkrperZchn"/>
              </w:rPr>
              <w:t> </w:t>
            </w:r>
            <w:r w:rsidR="00B55D32">
              <w:rPr>
                <w:rStyle w:val="TextkrperZchn"/>
              </w:rPr>
              <w:t>%</w:t>
            </w:r>
          </w:p>
        </w:tc>
      </w:tr>
      <w:tr w:rsidR="001C6259" w:rsidRPr="003C6B17" w:rsidTr="00CA3E7F">
        <w:tc>
          <w:tcPr>
            <w:tcW w:w="2335" w:type="dxa"/>
            <w:shd w:val="clear" w:color="auto" w:fill="A7D4EE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A50299" w:rsidRDefault="001C6259" w:rsidP="00B55D32">
            <w:pPr>
              <w:pStyle w:val="NurText"/>
              <w:rPr>
                <w:lang w:val="it-CH"/>
              </w:rPr>
            </w:pPr>
            <w:r w:rsidRPr="00B4285D">
              <w:t>An dieser Schule seit</w:t>
            </w:r>
            <w:r w:rsidR="00B55D32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1C6259" w:rsidRPr="003C6B17" w:rsidTr="00CA3E7F">
        <w:tc>
          <w:tcPr>
            <w:tcW w:w="2335" w:type="dxa"/>
            <w:shd w:val="clear" w:color="auto" w:fill="A7D4EE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B4285D" w:rsidRDefault="001C6259" w:rsidP="00B55D32">
            <w:pPr>
              <w:pStyle w:val="NurText"/>
            </w:pPr>
            <w:r w:rsidRPr="0046293A">
              <w:t>Andere Funktionen</w:t>
            </w:r>
            <w:r w:rsidR="00B55D32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1C6259" w:rsidRPr="003C6B17" w:rsidTr="00CA3E7F">
        <w:tc>
          <w:tcPr>
            <w:tcW w:w="2335" w:type="dxa"/>
            <w:shd w:val="clear" w:color="auto" w:fill="A7D4EE"/>
          </w:tcPr>
          <w:p w:rsidR="001C6259" w:rsidRPr="00467D3F" w:rsidRDefault="001C6259" w:rsidP="001C6259">
            <w:pPr>
              <w:pStyle w:val="berschrift3"/>
              <w:spacing w:before="60"/>
            </w:pPr>
            <w:r>
              <w:t xml:space="preserve">Vertretung der </w:t>
            </w:r>
            <w:r>
              <w:br/>
              <w:t>Anstellungs-</w:t>
            </w:r>
            <w:r>
              <w:br/>
              <w:t>behörde</w:t>
            </w:r>
          </w:p>
        </w:tc>
        <w:tc>
          <w:tcPr>
            <w:tcW w:w="6647" w:type="dxa"/>
            <w:gridSpan w:val="3"/>
            <w:shd w:val="clear" w:color="auto" w:fill="A7D4EE"/>
          </w:tcPr>
          <w:p w:rsidR="001C6259" w:rsidRPr="00A50299" w:rsidRDefault="001C6259" w:rsidP="00B55D32">
            <w:pPr>
              <w:pStyle w:val="NurText"/>
              <w:rPr>
                <w:lang w:val="it-CH"/>
              </w:rPr>
            </w:pPr>
            <w:r w:rsidRPr="00B4285D">
              <w:t>Name</w:t>
            </w:r>
            <w:r w:rsidR="001D4AAB">
              <w:t xml:space="preserve"> </w:t>
            </w:r>
            <w:r w:rsidRPr="00B4285D">
              <w:t>/</w:t>
            </w:r>
            <w:r w:rsidR="001D4AAB">
              <w:t xml:space="preserve"> </w:t>
            </w:r>
            <w:r w:rsidRPr="00B4285D">
              <w:t>Vorname</w:t>
            </w:r>
            <w:r w:rsidR="00B55D32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1C6259" w:rsidRPr="003C6B17" w:rsidTr="005022CE">
        <w:trPr>
          <w:gridAfter w:val="1"/>
          <w:wAfter w:w="24" w:type="dxa"/>
        </w:trPr>
        <w:tc>
          <w:tcPr>
            <w:tcW w:w="2335" w:type="dxa"/>
            <w:shd w:val="clear" w:color="auto" w:fill="A7D4EE"/>
            <w:vAlign w:val="bottom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2768" w:type="dxa"/>
            <w:shd w:val="clear" w:color="auto" w:fill="A7D4EE"/>
          </w:tcPr>
          <w:p w:rsidR="001C6259" w:rsidRPr="009D5E3D" w:rsidRDefault="001C6259" w:rsidP="005022CE">
            <w:pPr>
              <w:pStyle w:val="NurText"/>
              <w:rPr>
                <w:rFonts w:ascii="HelveticaNeue-Light" w:hAnsi="HelveticaNeue-Light" w:cs="HelveticaNeue-Light"/>
                <w:color w:val="000000"/>
                <w:sz w:val="18"/>
                <w:szCs w:val="18"/>
              </w:rPr>
            </w:pPr>
            <w:r w:rsidRPr="00B4285D">
              <w:t>Gesprächsdatum</w:t>
            </w:r>
            <w:r w:rsidR="00B55D32">
              <w:t xml:space="preserve">   </w:t>
            </w:r>
            <w:r w:rsidR="000D410F">
              <w:rPr>
                <w:rStyle w:val="TextkrperZchn"/>
              </w:rPr>
              <w:fldChar w:fldCharType="begin">
                <w:ffData>
                  <w:name w:val="Gesprächsdatum"/>
                  <w:enabled/>
                  <w:calcOnExit/>
                  <w:textInput/>
                </w:ffData>
              </w:fldChar>
            </w:r>
            <w:bookmarkStart w:id="3" w:name="Gesprächsdatum"/>
            <w:r w:rsidR="000D410F">
              <w:rPr>
                <w:rStyle w:val="TextkrperZchn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3"/>
          </w:p>
        </w:tc>
        <w:tc>
          <w:tcPr>
            <w:tcW w:w="3855" w:type="dxa"/>
            <w:shd w:val="clear" w:color="auto" w:fill="A7D4EE"/>
          </w:tcPr>
          <w:p w:rsidR="001C6259" w:rsidRPr="009D5E3D" w:rsidRDefault="001C6259" w:rsidP="005022CE">
            <w:pPr>
              <w:pStyle w:val="NurText"/>
              <w:rPr>
                <w:rFonts w:ascii="HelveticaNeue-Light" w:hAnsi="HelveticaNeue-Light" w:cs="HelveticaNeue-Light"/>
                <w:color w:val="000000"/>
                <w:sz w:val="18"/>
                <w:szCs w:val="18"/>
              </w:rPr>
            </w:pPr>
            <w:r w:rsidRPr="00B4285D">
              <w:t>Für den Zeitraum von</w:t>
            </w:r>
            <w:r w:rsidR="00B55D32">
              <w:t>  </w:t>
            </w:r>
            <w:r w:rsidRPr="007B2A86">
              <w:t xml:space="preserve"> </w:t>
            </w:r>
            <w:r w:rsidR="000D410F">
              <w:rPr>
                <w:rStyle w:val="TextkrperZchn"/>
              </w:rPr>
              <w:fldChar w:fldCharType="begin">
                <w:ffData>
                  <w:name w:val="Zeitraum_von"/>
                  <w:enabled/>
                  <w:calcOnExit/>
                  <w:textInput/>
                </w:ffData>
              </w:fldChar>
            </w:r>
            <w:bookmarkStart w:id="4" w:name="Zeitraum_von"/>
            <w:r w:rsidR="000D410F">
              <w:rPr>
                <w:rStyle w:val="TextkrperZchn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4"/>
            <w:r w:rsidRPr="007B2A86">
              <w:t xml:space="preserve"> </w:t>
            </w:r>
            <w:r w:rsidRPr="00B4285D">
              <w:t>bis</w:t>
            </w:r>
            <w:r w:rsidR="00B55D32">
              <w:t xml:space="preserve">   </w:t>
            </w:r>
            <w:r w:rsidR="000D410F">
              <w:rPr>
                <w:rStyle w:val="TextkrperZchn"/>
              </w:rPr>
              <w:fldChar w:fldCharType="begin">
                <w:ffData>
                  <w:name w:val="Zeitraum_bis"/>
                  <w:enabled/>
                  <w:calcOnExit/>
                  <w:textInput/>
                </w:ffData>
              </w:fldChar>
            </w:r>
            <w:bookmarkStart w:id="5" w:name="Zeitraum_bis"/>
            <w:r w:rsidR="000D410F">
              <w:rPr>
                <w:rStyle w:val="TextkrperZchn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5"/>
          </w:p>
        </w:tc>
      </w:tr>
    </w:tbl>
    <w:p w:rsidR="002E02F0" w:rsidRPr="00494DAA" w:rsidRDefault="000C1610" w:rsidP="00494DAA">
      <w:pPr>
        <w:pStyle w:val="berschrift1"/>
        <w:spacing w:before="360" w:after="120"/>
        <w:rPr>
          <w:lang w:val="de-DE"/>
        </w:rPr>
      </w:pPr>
      <w:r w:rsidRPr="00494DAA">
        <w:rPr>
          <w:lang w:val="de-DE"/>
        </w:rPr>
        <w:t>Teil I</w:t>
      </w:r>
    </w:p>
    <w:p w:rsidR="00494DAA" w:rsidRDefault="00494DAA" w:rsidP="0034771C">
      <w:pPr>
        <w:pStyle w:val="berschrift2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C"/>
      </w:r>
      <w:r>
        <w:tab/>
      </w:r>
      <w:r w:rsidRPr="0034771C">
        <w:t>Befindlichkeit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BD08E3" w:rsidRPr="003C6B17" w:rsidTr="00527A3D">
        <w:trPr>
          <w:trHeight w:val="1021"/>
        </w:trPr>
        <w:tc>
          <w:tcPr>
            <w:tcW w:w="8958" w:type="dxa"/>
            <w:shd w:val="clear" w:color="auto" w:fill="A7D4EE"/>
          </w:tcPr>
          <w:p w:rsidR="00BD08E3" w:rsidRPr="00B36D85" w:rsidRDefault="00BD08E3" w:rsidP="00B36D85">
            <w:pPr>
              <w:pStyle w:val="berschrift3"/>
            </w:pPr>
            <w:r w:rsidRPr="00B36D85">
              <w:t>Persönliche Situation</w:t>
            </w:r>
          </w:p>
          <w:p w:rsidR="00BD08E3" w:rsidRDefault="00BD08E3" w:rsidP="00BD08E3">
            <w:pPr>
              <w:pStyle w:val="NurText"/>
            </w:pPr>
            <w:r w:rsidRPr="00BD08E3">
              <w:t>(Freude, Zufriedenheit, Erfolge, Erwartungen, Höhepunkte, Ängste, Ärger, Sorgen usw.)</w:t>
            </w:r>
          </w:p>
          <w:p w:rsidR="009D2097" w:rsidRPr="009D2097" w:rsidRDefault="0002322A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47860" w:rsidRDefault="00947860" w:rsidP="00947860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00748" w:rsidRPr="003C6B17" w:rsidTr="00527A3D">
        <w:trPr>
          <w:trHeight w:val="1021"/>
        </w:trPr>
        <w:tc>
          <w:tcPr>
            <w:tcW w:w="8958" w:type="dxa"/>
            <w:shd w:val="clear" w:color="auto" w:fill="A7D4EE"/>
          </w:tcPr>
          <w:p w:rsidR="00500748" w:rsidRDefault="001C6259" w:rsidP="00B36D85">
            <w:pPr>
              <w:pStyle w:val="berschrift3"/>
            </w:pPr>
            <w:r w:rsidRPr="001C6259">
              <w:t>Umgang mit den eigenen Ressourcen</w:t>
            </w:r>
          </w:p>
          <w:p w:rsidR="00500748" w:rsidRDefault="001C6259" w:rsidP="00FD51AF">
            <w:pPr>
              <w:pStyle w:val="NurText"/>
            </w:pPr>
            <w:r w:rsidRPr="001C6259">
              <w:t>(Gesundheit, Energie, Zeit, Work-Life-Balance, Belastbarkeit usw.)</w:t>
            </w:r>
          </w:p>
          <w:p w:rsidR="009D2097" w:rsidRPr="009D2097" w:rsidRDefault="00947860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47860" w:rsidRDefault="00947860" w:rsidP="00947860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00748" w:rsidRPr="003C6B17" w:rsidTr="00527A3D">
        <w:trPr>
          <w:trHeight w:val="1021"/>
        </w:trPr>
        <w:tc>
          <w:tcPr>
            <w:tcW w:w="8958" w:type="dxa"/>
            <w:shd w:val="clear" w:color="auto" w:fill="A7D4EE"/>
          </w:tcPr>
          <w:p w:rsidR="00500748" w:rsidRDefault="00500748" w:rsidP="00494DAA">
            <w:pPr>
              <w:pStyle w:val="berschrift3"/>
            </w:pPr>
            <w:r>
              <w:t>Arbeitsklima</w:t>
            </w:r>
          </w:p>
          <w:p w:rsidR="00500748" w:rsidRDefault="00500748" w:rsidP="00494DAA">
            <w:pPr>
              <w:pStyle w:val="NurText"/>
            </w:pPr>
            <w:r>
              <w:t>(Anerkennung, Zusammenarbeit, Zeitdruck usw.)</w:t>
            </w:r>
          </w:p>
          <w:p w:rsidR="009D2097" w:rsidRPr="009D2097" w:rsidRDefault="00947860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BA7CB9" w:rsidRDefault="00BA7CB9" w:rsidP="00BA7CB9">
      <w:pPr>
        <w:spacing w:line="40" w:lineRule="exact"/>
      </w:pPr>
    </w:p>
    <w:p w:rsidR="00760761" w:rsidRPr="00B36D85" w:rsidRDefault="00760761" w:rsidP="0025545C">
      <w:pPr>
        <w:pStyle w:val="berschrift2"/>
        <w:spacing w:before="240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D"/>
      </w:r>
      <w:r w:rsidR="0023651E">
        <w:tab/>
      </w:r>
      <w:r w:rsidR="001C6259">
        <w:t>Führung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760761" w:rsidRPr="003C6B17" w:rsidTr="00527A3D">
        <w:trPr>
          <w:trHeight w:val="624"/>
        </w:trPr>
        <w:tc>
          <w:tcPr>
            <w:tcW w:w="8958" w:type="dxa"/>
            <w:shd w:val="clear" w:color="auto" w:fill="A7D4EE"/>
          </w:tcPr>
          <w:p w:rsidR="00760761" w:rsidRDefault="001C6259" w:rsidP="001C6259">
            <w:pPr>
              <w:pStyle w:val="NurText"/>
              <w:spacing w:before="120"/>
            </w:pPr>
            <w:r w:rsidRPr="001C6259">
              <w:t>(Führungsverhalten / Führungsstil, unternehmerisches Denken und Handeln, Visionen usw.)</w:t>
            </w:r>
          </w:p>
          <w:p w:rsidR="009D2097" w:rsidRPr="009D2097" w:rsidRDefault="00947860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9730A" w:rsidRDefault="00F9730A" w:rsidP="00F9730A">
      <w:pPr>
        <w:spacing w:line="40" w:lineRule="exact"/>
      </w:pPr>
    </w:p>
    <w:p w:rsidR="001C6259" w:rsidRDefault="001C6259" w:rsidP="0025545C">
      <w:pPr>
        <w:pStyle w:val="berschrift2"/>
        <w:spacing w:before="240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E"/>
      </w:r>
      <w:r w:rsidR="0023651E">
        <w:tab/>
      </w:r>
      <w:r w:rsidRPr="001C6259">
        <w:t>Berufsauftrag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1C6259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1C6259" w:rsidRDefault="005B0811" w:rsidP="004C60C1">
            <w:pPr>
              <w:pStyle w:val="berschrift3"/>
            </w:pPr>
            <w:r w:rsidRPr="005B0811">
              <w:t>Personalführung</w:t>
            </w:r>
          </w:p>
          <w:p w:rsidR="001C6259" w:rsidRPr="00EC6D98" w:rsidRDefault="005B0811" w:rsidP="004C60C1">
            <w:pPr>
              <w:pStyle w:val="NurText"/>
            </w:pPr>
            <w:r w:rsidRPr="00EC6D98">
              <w:t>Personalplanung / -anstellung / -entwicklung / -erhaltung, Austritt, Entlassung, Personalführungsinstrumente, Kultur, Klima usw.)</w:t>
            </w:r>
          </w:p>
          <w:p w:rsidR="009D2097" w:rsidRPr="009D2097" w:rsidRDefault="001C6259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5B0811" w:rsidRDefault="005B0811" w:rsidP="004C60C1">
            <w:pPr>
              <w:pStyle w:val="berschrift3"/>
            </w:pPr>
            <w:r w:rsidRPr="005B0811">
              <w:t>Pädagogische Leitung</w:t>
            </w:r>
          </w:p>
          <w:p w:rsidR="005B0811" w:rsidRDefault="005B0811" w:rsidP="004C60C1">
            <w:pPr>
              <w:pStyle w:val="NurText"/>
            </w:pPr>
            <w:r w:rsidRPr="005B0811">
              <w:t>(Leitbild, Schulprogramm, kantonale Vorgaben und Projekte, schulinterne Weiterbildung usw.)</w:t>
            </w:r>
          </w:p>
          <w:p w:rsidR="009D2097" w:rsidRPr="009D2097" w:rsidRDefault="005B0811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B0811" w:rsidRPr="005B0811" w:rsidRDefault="005B0811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5B0811" w:rsidRDefault="005B0811" w:rsidP="004C60C1">
            <w:pPr>
              <w:pStyle w:val="berschrift3"/>
            </w:pPr>
            <w:r w:rsidRPr="005B0811">
              <w:t>Qualitätsentwicklung und -evaluation</w:t>
            </w:r>
          </w:p>
          <w:p w:rsidR="005B0811" w:rsidRDefault="005B0811" w:rsidP="004C60C1">
            <w:pPr>
              <w:pStyle w:val="NurText"/>
            </w:pPr>
            <w:r w:rsidRPr="005B0811">
              <w:t>(Ziele, Umsetzung, interne und externe Evaluationen usw.)</w:t>
            </w:r>
          </w:p>
          <w:p w:rsidR="009D2097" w:rsidRPr="009D2097" w:rsidRDefault="005B0811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5B0811" w:rsidRDefault="005B0811" w:rsidP="004C60C1">
            <w:pPr>
              <w:pStyle w:val="berschrift3"/>
            </w:pPr>
            <w:r w:rsidRPr="005B0811">
              <w:t>Organisation und Administration</w:t>
            </w:r>
          </w:p>
          <w:p w:rsidR="005B0811" w:rsidRDefault="005B0811" w:rsidP="004C60C1">
            <w:pPr>
              <w:pStyle w:val="NurText"/>
            </w:pPr>
            <w:r w:rsidRPr="005B0811">
              <w:t>(Schulorganisation, Verwaltungsaufgaben usw.)</w:t>
            </w:r>
          </w:p>
          <w:p w:rsidR="009D2097" w:rsidRPr="009D2097" w:rsidRDefault="005B0811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5B0811" w:rsidRDefault="005B0811" w:rsidP="004C60C1">
            <w:pPr>
              <w:pStyle w:val="berschrift3"/>
            </w:pPr>
            <w:r w:rsidRPr="005B0811">
              <w:t>Informations- und Öffentlichkeitsarbeit</w:t>
            </w:r>
          </w:p>
          <w:p w:rsidR="005B0811" w:rsidRDefault="005B0811" w:rsidP="004C60C1">
            <w:pPr>
              <w:pStyle w:val="NurText"/>
            </w:pPr>
            <w:r w:rsidRPr="005B0811">
              <w:t>(Kommunikation, Informationsabläufe usw.)</w:t>
            </w:r>
          </w:p>
          <w:p w:rsidR="009D2097" w:rsidRPr="009D2097" w:rsidRDefault="005B0811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494DAA" w:rsidRDefault="00494DAA" w:rsidP="00494DAA">
      <w:pPr>
        <w:spacing w:line="40" w:lineRule="exact"/>
      </w:pPr>
    </w:p>
    <w:p w:rsidR="005B0811" w:rsidRDefault="005B0811" w:rsidP="005B76DF">
      <w:pPr>
        <w:pStyle w:val="berschrift1"/>
        <w:pageBreakBefore/>
        <w:spacing w:before="0"/>
      </w:pPr>
      <w:r>
        <w:lastRenderedPageBreak/>
        <w:t>Teil II</w:t>
      </w:r>
    </w:p>
    <w:p w:rsidR="005B0811" w:rsidRPr="00B36D85" w:rsidRDefault="005B0811" w:rsidP="0034771C">
      <w:pPr>
        <w:pStyle w:val="berschrift2"/>
      </w:pPr>
      <w:r w:rsidRPr="0034771C">
        <w:t>Zielvereinbarungen</w:t>
      </w:r>
      <w:r>
        <w:t xml:space="preserve"> und Ausblick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6"/>
        <w:gridCol w:w="5682"/>
      </w:tblGrid>
      <w:tr w:rsidR="005B0811" w:rsidRPr="00A55579" w:rsidTr="00860EC8">
        <w:trPr>
          <w:trHeight w:val="680"/>
        </w:trPr>
        <w:tc>
          <w:tcPr>
            <w:tcW w:w="3276" w:type="dxa"/>
            <w:shd w:val="clear" w:color="auto" w:fill="A7D4EE"/>
          </w:tcPr>
          <w:p w:rsidR="005B0811" w:rsidRDefault="005B0811" w:rsidP="004C60C1">
            <w:pPr>
              <w:pStyle w:val="berschrift3"/>
            </w:pPr>
            <w:r w:rsidRPr="00A55579">
              <w:t>Name</w:t>
            </w:r>
            <w:r w:rsidR="00EC6D98">
              <w:t xml:space="preserve"> </w:t>
            </w:r>
            <w:r w:rsidRPr="00A55579">
              <w:t>/</w:t>
            </w:r>
            <w:r w:rsidR="00EC6D98">
              <w:t xml:space="preserve"> </w:t>
            </w:r>
            <w:r w:rsidRPr="00A55579">
              <w:t>Vorname</w:t>
            </w:r>
          </w:p>
          <w:p w:rsidR="005B0811" w:rsidRPr="004B142E" w:rsidRDefault="000D410F" w:rsidP="004C60C1">
            <w:pPr>
              <w:pStyle w:val="NurText"/>
            </w:pPr>
            <w:r>
              <w:fldChar w:fldCharType="begin"/>
            </w:r>
            <w:r>
              <w:instrText xml:space="preserve"> REF Name_Vorname \h </w:instrText>
            </w:r>
            <w:r>
              <w:fldChar w:fldCharType="separate"/>
            </w:r>
            <w:r w:rsidR="00E17937">
              <w:rPr>
                <w:rStyle w:val="TextkrperZchn"/>
                <w:noProof/>
              </w:rPr>
              <w:t xml:space="preserve">     </w:t>
            </w:r>
            <w:r>
              <w:fldChar w:fldCharType="end"/>
            </w:r>
          </w:p>
        </w:tc>
        <w:tc>
          <w:tcPr>
            <w:tcW w:w="5682" w:type="dxa"/>
            <w:shd w:val="clear" w:color="auto" w:fill="A7D4EE"/>
          </w:tcPr>
          <w:p w:rsidR="005B0811" w:rsidRDefault="005B0811" w:rsidP="004C60C1">
            <w:pPr>
              <w:pStyle w:val="berschrift3"/>
            </w:pPr>
            <w:r w:rsidRPr="005B0811">
              <w:t>Beschäftigungsgrad als Schulleiterin / Schulleiter</w:t>
            </w:r>
          </w:p>
          <w:p w:rsidR="005B0811" w:rsidRPr="009D2097" w:rsidRDefault="000D410F" w:rsidP="004C60C1">
            <w:pPr>
              <w:pStyle w:val="NurText"/>
              <w:rPr>
                <w:sz w:val="22"/>
                <w:szCs w:val="22"/>
              </w:rPr>
            </w:pPr>
            <w:r>
              <w:fldChar w:fldCharType="begin"/>
            </w:r>
            <w:r>
              <w:instrText xml:space="preserve"> REF Beschäftigungsgrad \h </w:instrText>
            </w:r>
            <w:r>
              <w:fldChar w:fldCharType="separate"/>
            </w:r>
            <w:r w:rsidR="00E17937">
              <w:rPr>
                <w:rStyle w:val="TextkrperZchn"/>
                <w:noProof/>
              </w:rPr>
              <w:t xml:space="preserve">     </w:t>
            </w:r>
            <w:r>
              <w:fldChar w:fldCharType="end"/>
            </w:r>
            <w:r w:rsidRPr="009D2097">
              <w:rPr>
                <w:sz w:val="22"/>
                <w:szCs w:val="22"/>
              </w:rPr>
              <w:t> %</w:t>
            </w:r>
          </w:p>
        </w:tc>
      </w:tr>
    </w:tbl>
    <w:p w:rsidR="00F9730A" w:rsidRDefault="00F9730A" w:rsidP="00F9730A">
      <w:pPr>
        <w:spacing w:line="40" w:lineRule="exact"/>
      </w:pPr>
    </w:p>
    <w:p w:rsidR="00A40A1B" w:rsidRDefault="00A40A1B" w:rsidP="00860EC8">
      <w:pPr>
        <w:pStyle w:val="berschrift2"/>
        <w:spacing w:before="240" w:after="60"/>
      </w:pPr>
      <w:r w:rsidRPr="009B3FB8">
        <w:rPr>
          <w:rFonts w:ascii="Arial" w:hAnsi="Arial" w:cs="Arial"/>
          <w:b w:val="0"/>
          <w:bCs w:val="0"/>
          <w:position w:val="-6"/>
          <w:sz w:val="36"/>
        </w:rPr>
        <w:sym w:font="Wingdings" w:char="F08F"/>
      </w:r>
      <w:r w:rsidR="0023651E">
        <w:tab/>
      </w:r>
      <w:r w:rsidR="001C6259" w:rsidRPr="001C6259">
        <w:t>Überprüfung der vereinbarten Ziele und Massnahmen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CB1C2D" w:rsidRPr="00A40A1B" w:rsidTr="00CB1C2D">
        <w:trPr>
          <w:trHeight w:val="284"/>
          <w:tblHeader/>
        </w:trPr>
        <w:tc>
          <w:tcPr>
            <w:tcW w:w="2995" w:type="dxa"/>
            <w:shd w:val="clear" w:color="auto" w:fill="A7D4EE"/>
          </w:tcPr>
          <w:p w:rsidR="00CB1C2D" w:rsidRPr="00A67537" w:rsidRDefault="00CB1C2D" w:rsidP="002226CB">
            <w:pPr>
              <w:pStyle w:val="NurText"/>
            </w:pPr>
            <w:r w:rsidRPr="00A40A1B">
              <w:t>Ziele</w:t>
            </w:r>
          </w:p>
        </w:tc>
        <w:tc>
          <w:tcPr>
            <w:tcW w:w="2996" w:type="dxa"/>
            <w:shd w:val="clear" w:color="auto" w:fill="A7D4EE"/>
          </w:tcPr>
          <w:p w:rsidR="00CB1C2D" w:rsidRPr="00A40A1B" w:rsidRDefault="00CB1C2D" w:rsidP="002226CB">
            <w:pPr>
              <w:pStyle w:val="NurText"/>
            </w:pPr>
            <w:r w:rsidRPr="00A40A1B">
              <w:t>Massnahmen</w:t>
            </w:r>
          </w:p>
        </w:tc>
        <w:tc>
          <w:tcPr>
            <w:tcW w:w="2996" w:type="dxa"/>
            <w:shd w:val="clear" w:color="auto" w:fill="A7D4EE"/>
          </w:tcPr>
          <w:p w:rsidR="00CB1C2D" w:rsidRPr="00A40A1B" w:rsidRDefault="00CB1C2D" w:rsidP="005022CE">
            <w:pPr>
              <w:pStyle w:val="NurText"/>
            </w:pPr>
            <w:r w:rsidRPr="00A40A1B">
              <w:t xml:space="preserve">Erzielte </w:t>
            </w:r>
            <w:r w:rsidR="005022CE">
              <w:t>Ergebnisse</w:t>
            </w:r>
            <w:r w:rsidRPr="00A40A1B">
              <w:t>, Bemerkungen</w:t>
            </w:r>
          </w:p>
        </w:tc>
      </w:tr>
      <w:tr w:rsidR="00CB1C2D" w:rsidRPr="00A40A1B" w:rsidTr="00860EC8">
        <w:trPr>
          <w:trHeight w:val="397"/>
        </w:trPr>
        <w:tc>
          <w:tcPr>
            <w:tcW w:w="2995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996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996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Default="009B3FB8" w:rsidP="00860EC8">
      <w:pPr>
        <w:pStyle w:val="berschrift2"/>
        <w:spacing w:before="240" w:after="60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90"/>
      </w:r>
      <w:r w:rsidR="0023651E">
        <w:tab/>
      </w:r>
      <w:r w:rsidR="005B0811" w:rsidRPr="005B0811">
        <w:t>Neue Ziele und Massnahmen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7"/>
        <w:gridCol w:w="2418"/>
        <w:gridCol w:w="2418"/>
        <w:gridCol w:w="1734"/>
      </w:tblGrid>
      <w:tr w:rsidR="00CB1C2D" w:rsidRPr="00A40A1B" w:rsidTr="00CB1C2D">
        <w:trPr>
          <w:tblHeader/>
        </w:trPr>
        <w:tc>
          <w:tcPr>
            <w:tcW w:w="2417" w:type="dxa"/>
            <w:shd w:val="clear" w:color="auto" w:fill="A7D4EE"/>
          </w:tcPr>
          <w:p w:rsidR="00CB1C2D" w:rsidRPr="00A40A1B" w:rsidRDefault="00CB1C2D" w:rsidP="002226CB">
            <w:pPr>
              <w:pStyle w:val="NurText"/>
            </w:pPr>
            <w:r w:rsidRPr="00A40A1B">
              <w:t>Ziele</w:t>
            </w:r>
          </w:p>
        </w:tc>
        <w:tc>
          <w:tcPr>
            <w:tcW w:w="2418" w:type="dxa"/>
            <w:shd w:val="clear" w:color="auto" w:fill="A7D4EE"/>
          </w:tcPr>
          <w:p w:rsidR="00CB1C2D" w:rsidRPr="00A40A1B" w:rsidRDefault="005022CE" w:rsidP="002226CB">
            <w:pPr>
              <w:pStyle w:val="NurText"/>
            </w:pPr>
            <w:r>
              <w:t>Zu erwartende Ergebnisse</w:t>
            </w:r>
          </w:p>
        </w:tc>
        <w:tc>
          <w:tcPr>
            <w:tcW w:w="2418" w:type="dxa"/>
            <w:shd w:val="clear" w:color="auto" w:fill="A7D4EE"/>
          </w:tcPr>
          <w:p w:rsidR="00CB1C2D" w:rsidRPr="00A40A1B" w:rsidRDefault="00CB1C2D" w:rsidP="002226CB">
            <w:pPr>
              <w:pStyle w:val="NurText"/>
            </w:pPr>
            <w:r>
              <w:t xml:space="preserve">Massnahmen zur Umsetzung </w:t>
            </w:r>
            <w:r>
              <w:br/>
              <w:t>der Ziele</w:t>
            </w:r>
          </w:p>
        </w:tc>
        <w:tc>
          <w:tcPr>
            <w:tcW w:w="1734" w:type="dxa"/>
            <w:shd w:val="clear" w:color="auto" w:fill="A7D4EE"/>
          </w:tcPr>
          <w:p w:rsidR="00CB1C2D" w:rsidRPr="00A40A1B" w:rsidRDefault="00CB1C2D" w:rsidP="002226CB">
            <w:pPr>
              <w:pStyle w:val="NurText"/>
            </w:pPr>
            <w:r>
              <w:t>Termin</w:t>
            </w:r>
            <w:r w:rsidR="005022CE">
              <w:t>(e)</w:t>
            </w:r>
          </w:p>
        </w:tc>
      </w:tr>
      <w:tr w:rsidR="00CB1C2D" w:rsidRPr="00A40A1B" w:rsidTr="00860EC8">
        <w:trPr>
          <w:trHeight w:val="397"/>
        </w:trPr>
        <w:tc>
          <w:tcPr>
            <w:tcW w:w="2417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418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418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1734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Default="009B3FB8" w:rsidP="00860EC8">
      <w:pPr>
        <w:pStyle w:val="berschrift2"/>
        <w:spacing w:before="240" w:after="60"/>
      </w:pPr>
      <w:r>
        <w:rPr>
          <w:rFonts w:ascii="Arial" w:hAnsi="Arial" w:cs="Arial"/>
          <w:b w:val="0"/>
          <w:position w:val="-6"/>
          <w:sz w:val="36"/>
          <w:szCs w:val="36"/>
        </w:rPr>
        <w:sym w:font="Wingdings" w:char="F091"/>
      </w:r>
      <w:r w:rsidR="005B0811">
        <w:tab/>
      </w:r>
      <w:r w:rsidR="005B0811" w:rsidRPr="0034771C">
        <w:t>Rückmeldungen</w:t>
      </w:r>
      <w:r w:rsidR="005B0811">
        <w:t xml:space="preserve"> an die Anstellungsbehörde und die Vertretung </w:t>
      </w:r>
      <w:r w:rsidR="005B0811">
        <w:br/>
        <w:t>der Anstellungsbehörde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860EC8">
        <w:trPr>
          <w:trHeight w:val="510"/>
        </w:trPr>
        <w:tc>
          <w:tcPr>
            <w:tcW w:w="8958" w:type="dxa"/>
            <w:shd w:val="clear" w:color="auto" w:fill="A7D4EE"/>
          </w:tcPr>
          <w:p w:rsidR="009B3FB8" w:rsidRDefault="007E70B8" w:rsidP="00FD51AF">
            <w:pPr>
              <w:pStyle w:val="NurText"/>
            </w:pPr>
            <w:r w:rsidRPr="007E70B8">
              <w:t>(Zusammenarbeit, Steuerung, Aufgaben, Kompetenzen, Verantwortungen, Kommunikation usw.)</w:t>
            </w:r>
          </w:p>
          <w:p w:rsidR="009D2097" w:rsidRPr="009D2097" w:rsidRDefault="00947860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Default="009B3FB8" w:rsidP="00860EC8">
      <w:pPr>
        <w:pStyle w:val="berschrift2"/>
        <w:spacing w:before="240" w:after="60"/>
      </w:pPr>
      <w:r>
        <w:rPr>
          <w:rFonts w:ascii="Arial" w:hAnsi="Arial" w:cs="Arial"/>
          <w:b w:val="0"/>
          <w:position w:val="-6"/>
          <w:sz w:val="36"/>
          <w:szCs w:val="36"/>
        </w:rPr>
        <w:sym w:font="Wingdings" w:char="F092"/>
      </w:r>
      <w:r w:rsidR="0023651E">
        <w:tab/>
      </w:r>
      <w:r w:rsidR="007E70B8" w:rsidRPr="007E70B8">
        <w:t>Vorschläge an die Anstellungsbehörde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860EC8">
        <w:trPr>
          <w:trHeight w:val="510"/>
        </w:trPr>
        <w:tc>
          <w:tcPr>
            <w:tcW w:w="8958" w:type="dxa"/>
            <w:shd w:val="clear" w:color="auto" w:fill="A7D4EE"/>
          </w:tcPr>
          <w:p w:rsidR="007E70B8" w:rsidRPr="008D65DA" w:rsidRDefault="007E70B8" w:rsidP="008D65DA">
            <w:pPr>
              <w:pStyle w:val="NurText"/>
            </w:pPr>
            <w:r w:rsidRPr="008D65DA">
              <w:t>(Rahmenbedingungen, Ressourcen usw.)</w:t>
            </w:r>
          </w:p>
          <w:p w:rsidR="009D2097" w:rsidRPr="009D2097" w:rsidRDefault="009B3FB8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Default="009B3FB8" w:rsidP="00860EC8">
      <w:pPr>
        <w:pStyle w:val="berschrift2"/>
        <w:spacing w:before="240" w:after="60"/>
      </w:pPr>
      <w:r>
        <w:rPr>
          <w:rFonts w:ascii="Arial" w:hAnsi="Arial" w:cs="Arial"/>
          <w:b w:val="0"/>
          <w:bCs w:val="0"/>
          <w:position w:val="-6"/>
          <w:sz w:val="36"/>
        </w:rPr>
        <w:sym w:font="Wingdings" w:char="F093"/>
      </w:r>
      <w:r w:rsidR="00A13E90">
        <w:tab/>
      </w:r>
      <w:r w:rsidR="007E70B8">
        <w:t>Erwartungen der Anstellungsbehörde an die Schulleiterin / den Schulleiter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7E70B8" w:rsidRPr="003C6B17" w:rsidTr="00860EC8">
        <w:trPr>
          <w:trHeight w:val="397"/>
        </w:trPr>
        <w:tc>
          <w:tcPr>
            <w:tcW w:w="8958" w:type="dxa"/>
            <w:shd w:val="clear" w:color="auto" w:fill="A7D4EE"/>
          </w:tcPr>
          <w:p w:rsidR="009D2097" w:rsidRPr="009D2097" w:rsidRDefault="007E70B8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7E70B8" w:rsidRPr="00534E2B" w:rsidRDefault="007E70B8" w:rsidP="00860EC8">
      <w:pPr>
        <w:pStyle w:val="berschrift2"/>
        <w:spacing w:before="240" w:after="60"/>
      </w:pPr>
      <w:r w:rsidRPr="00534E2B">
        <w:rPr>
          <w:rFonts w:ascii="Arial" w:hAnsi="Arial" w:cs="Arial"/>
          <w:b w:val="0"/>
          <w:bCs w:val="0"/>
          <w:position w:val="-6"/>
          <w:sz w:val="36"/>
        </w:rPr>
        <w:sym w:font="Wingdings" w:char="F094"/>
      </w:r>
      <w:r w:rsidR="00A13E90">
        <w:tab/>
      </w:r>
      <w:r w:rsidR="00534E2B" w:rsidRPr="00534E2B">
        <w:t>Mittel- und langfristige Perspektiven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534E2B" w:rsidRPr="003C6B17" w:rsidTr="00860EC8">
        <w:trPr>
          <w:trHeight w:val="680"/>
        </w:trPr>
        <w:tc>
          <w:tcPr>
            <w:tcW w:w="4479" w:type="dxa"/>
            <w:shd w:val="clear" w:color="auto" w:fill="A7D4EE"/>
          </w:tcPr>
          <w:p w:rsidR="00534E2B" w:rsidRPr="008D65DA" w:rsidRDefault="00534E2B" w:rsidP="008D65DA">
            <w:pPr>
              <w:pStyle w:val="NurText"/>
            </w:pPr>
            <w:r w:rsidRPr="008D65DA">
              <w:t>aus Sicht der Schulleiterin / des Schulleiters</w:t>
            </w:r>
          </w:p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4479" w:type="dxa"/>
            <w:shd w:val="clear" w:color="auto" w:fill="A7D4EE"/>
          </w:tcPr>
          <w:p w:rsidR="00534E2B" w:rsidRPr="008D65DA" w:rsidRDefault="00534E2B" w:rsidP="008D65DA">
            <w:pPr>
              <w:pStyle w:val="NurText"/>
            </w:pPr>
            <w:r w:rsidRPr="008D65DA">
              <w:t>aus Sicht der Anstellungsbehörde</w:t>
            </w:r>
          </w:p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534E2B" w:rsidRPr="00534E2B" w:rsidRDefault="00A13E90" w:rsidP="00860EC8">
      <w:pPr>
        <w:pStyle w:val="berschrift2"/>
        <w:spacing w:before="240" w:after="60"/>
      </w:pPr>
      <w:r w:rsidRPr="00A13E90">
        <w:rPr>
          <w:rFonts w:ascii="Arial" w:hAnsi="Arial" w:cs="Arial"/>
          <w:b w:val="0"/>
          <w:bCs w:val="0"/>
          <w:position w:val="-6"/>
          <w:sz w:val="36"/>
        </w:rPr>
        <w:sym w:font="Wingdings" w:char="F095"/>
      </w:r>
      <w:r>
        <w:tab/>
      </w:r>
      <w:r w:rsidR="00534E2B" w:rsidRPr="00534E2B">
        <w:t>Bemerkungen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34E2B" w:rsidRPr="003C6B17" w:rsidTr="00860EC8">
        <w:trPr>
          <w:trHeight w:val="397"/>
        </w:trPr>
        <w:tc>
          <w:tcPr>
            <w:tcW w:w="8958" w:type="dxa"/>
            <w:shd w:val="clear" w:color="auto" w:fill="A7D4EE"/>
          </w:tcPr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534E2B" w:rsidRDefault="005E5688" w:rsidP="00860EC8">
      <w:pPr>
        <w:pStyle w:val="berschrift2"/>
        <w:spacing w:before="240" w:after="60"/>
      </w:pPr>
      <w:r w:rsidRPr="005E5688">
        <w:rPr>
          <w:noProof/>
          <w:position w:val="-12"/>
          <w:lang w:eastAsia="de-CH"/>
        </w:rPr>
        <w:drawing>
          <wp:inline distT="0" distB="0" distL="0" distR="0" wp14:anchorId="382C26C3" wp14:editId="10D7E567">
            <wp:extent cx="226772" cy="219456"/>
            <wp:effectExtent l="0" t="0" r="190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_lp_mag_sl_gesprächsbogen_d_Seite_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2" t="60095" r="83339" b="37360"/>
                    <a:stretch/>
                  </pic:blipFill>
                  <pic:spPr bwMode="auto">
                    <a:xfrm>
                      <a:off x="0" y="0"/>
                      <a:ext cx="233781" cy="22623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3E90">
        <w:tab/>
      </w:r>
      <w:r w:rsidR="00EC6D98" w:rsidRPr="0023651E">
        <w:t>Abschluss</w:t>
      </w:r>
      <w:r w:rsidR="00EC6D98">
        <w:t xml:space="preserve"> / </w:t>
      </w:r>
      <w:r w:rsidR="00534E2B">
        <w:t>Unterschriften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855"/>
      </w:tblGrid>
      <w:tr w:rsidR="00D32C45" w:rsidRPr="00A40A1B" w:rsidTr="005022CE">
        <w:tc>
          <w:tcPr>
            <w:tcW w:w="2410" w:type="dxa"/>
            <w:shd w:val="clear" w:color="auto" w:fill="A7D4EE"/>
            <w:vAlign w:val="bottom"/>
          </w:tcPr>
          <w:p w:rsidR="00D32C45" w:rsidRPr="00A40A1B" w:rsidRDefault="00D32C45" w:rsidP="00C67986">
            <w:pPr>
              <w:pStyle w:val="berschrift3"/>
            </w:pPr>
          </w:p>
        </w:tc>
        <w:tc>
          <w:tcPr>
            <w:tcW w:w="2693" w:type="dxa"/>
            <w:shd w:val="clear" w:color="auto" w:fill="A7D4EE"/>
          </w:tcPr>
          <w:p w:rsidR="00D32C45" w:rsidRPr="00A40A1B" w:rsidRDefault="00D32C45" w:rsidP="005022CE">
            <w:pPr>
              <w:pStyle w:val="NurText"/>
            </w:pPr>
            <w:r>
              <w:t>Gesprächsdatum</w:t>
            </w:r>
            <w:r w:rsidR="00B55D32">
              <w:t xml:space="preserve">   </w:t>
            </w:r>
            <w:r w:rsidR="000D410F">
              <w:fldChar w:fldCharType="begin"/>
            </w:r>
            <w:r w:rsidR="000D410F">
              <w:instrText xml:space="preserve"> REF Gesprächsdatum \h  \* MERGEFORMAT </w:instrText>
            </w:r>
            <w:r w:rsidR="000D410F">
              <w:fldChar w:fldCharType="separate"/>
            </w:r>
            <w:r w:rsidR="00E17937">
              <w:rPr>
                <w:rStyle w:val="TextkrperZchn"/>
                <w:noProof/>
              </w:rPr>
              <w:t xml:space="preserve">     </w:t>
            </w:r>
            <w:r w:rsidR="000D410F">
              <w:fldChar w:fldCharType="end"/>
            </w:r>
          </w:p>
        </w:tc>
        <w:tc>
          <w:tcPr>
            <w:tcW w:w="3855" w:type="dxa"/>
            <w:shd w:val="clear" w:color="auto" w:fill="A7D4EE"/>
          </w:tcPr>
          <w:p w:rsidR="00D32C45" w:rsidRPr="00A40A1B" w:rsidRDefault="00D32C45" w:rsidP="005022CE">
            <w:pPr>
              <w:pStyle w:val="NurText"/>
            </w:pPr>
            <w:r>
              <w:t>Für den Zeitraum von</w:t>
            </w:r>
            <w:r w:rsidR="00B55D32">
              <w:t xml:space="preserve">   </w:t>
            </w:r>
            <w:r w:rsidR="000D410F">
              <w:fldChar w:fldCharType="begin"/>
            </w:r>
            <w:r w:rsidR="000D410F">
              <w:instrText xml:space="preserve"> REF Zeitraum_von \h  \* MERGEFORMAT </w:instrText>
            </w:r>
            <w:r w:rsidR="000D410F">
              <w:fldChar w:fldCharType="separate"/>
            </w:r>
            <w:r w:rsidR="00E17937">
              <w:rPr>
                <w:rStyle w:val="TextkrperZchn"/>
                <w:noProof/>
              </w:rPr>
              <w:t xml:space="preserve">     </w:t>
            </w:r>
            <w:r w:rsidR="000D410F">
              <w:fldChar w:fldCharType="end"/>
            </w:r>
            <w:r>
              <w:rPr>
                <w:rStyle w:val="TextkrperZchn"/>
              </w:rPr>
              <w:t xml:space="preserve"> </w:t>
            </w:r>
            <w:r>
              <w:t>bis</w:t>
            </w:r>
            <w:r w:rsidR="00B55D32">
              <w:t xml:space="preserve">   </w:t>
            </w:r>
            <w:r w:rsidR="000D410F">
              <w:fldChar w:fldCharType="begin"/>
            </w:r>
            <w:r w:rsidR="000D410F">
              <w:instrText xml:space="preserve"> REF Zeitraum_bis \h  \* MERGEFORMAT </w:instrText>
            </w:r>
            <w:r w:rsidR="000D410F">
              <w:fldChar w:fldCharType="separate"/>
            </w:r>
            <w:r w:rsidR="00E17937">
              <w:rPr>
                <w:rStyle w:val="TextkrperZchn"/>
                <w:noProof/>
              </w:rPr>
              <w:t xml:space="preserve">     </w:t>
            </w:r>
            <w:r w:rsidR="000D410F">
              <w:fldChar w:fldCharType="end"/>
            </w:r>
          </w:p>
        </w:tc>
      </w:tr>
      <w:tr w:rsidR="00534E2B" w:rsidRPr="003C6B17" w:rsidTr="00527A3D">
        <w:trPr>
          <w:trHeight w:val="680"/>
        </w:trPr>
        <w:tc>
          <w:tcPr>
            <w:tcW w:w="2410" w:type="dxa"/>
            <w:shd w:val="clear" w:color="auto" w:fill="A7D4EE"/>
          </w:tcPr>
          <w:p w:rsidR="00534E2B" w:rsidRPr="00A55579" w:rsidRDefault="00534E2B" w:rsidP="004C60C1">
            <w:pPr>
              <w:pStyle w:val="berschrift3"/>
              <w:spacing w:before="60"/>
            </w:pPr>
            <w:r>
              <w:t>Schulleiterin</w:t>
            </w:r>
            <w:r w:rsidR="00EC6D98">
              <w:t xml:space="preserve"> </w:t>
            </w:r>
            <w:r>
              <w:t>/</w:t>
            </w:r>
            <w:r>
              <w:br/>
              <w:t>Schulleiter</w:t>
            </w:r>
          </w:p>
        </w:tc>
        <w:tc>
          <w:tcPr>
            <w:tcW w:w="6548" w:type="dxa"/>
            <w:gridSpan w:val="2"/>
            <w:shd w:val="clear" w:color="auto" w:fill="A7D4EE"/>
          </w:tcPr>
          <w:p w:rsidR="00534E2B" w:rsidRDefault="005022CE" w:rsidP="004C60C1">
            <w:pPr>
              <w:pStyle w:val="NurText"/>
            </w:pPr>
            <w:r>
              <w:t>Bemerkungen zum</w:t>
            </w:r>
            <w:r w:rsidR="00534E2B" w:rsidRPr="000672F7">
              <w:t xml:space="preserve"> </w:t>
            </w:r>
            <w:r w:rsidR="00534E2B">
              <w:t>MAG</w:t>
            </w:r>
          </w:p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534E2B" w:rsidRPr="003C6B17" w:rsidTr="00CA3E7F">
        <w:tc>
          <w:tcPr>
            <w:tcW w:w="2410" w:type="dxa"/>
            <w:shd w:val="clear" w:color="auto" w:fill="A7D4EE"/>
          </w:tcPr>
          <w:p w:rsidR="00534E2B" w:rsidRPr="00A55579" w:rsidRDefault="00534E2B" w:rsidP="004C60C1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A7D4EE"/>
            <w:vAlign w:val="bottom"/>
          </w:tcPr>
          <w:p w:rsidR="00534E2B" w:rsidRPr="00467D3F" w:rsidRDefault="00534E2B" w:rsidP="004C60C1">
            <w:pPr>
              <w:pStyle w:val="NurText"/>
              <w:rPr>
                <w:rStyle w:val="TextkrperZchn"/>
              </w:rPr>
            </w:pPr>
            <w:r w:rsidRPr="00DE0C5E">
              <w:t>Bestätigung, dass das MAG stattgefunden hat</w:t>
            </w:r>
          </w:p>
        </w:tc>
      </w:tr>
      <w:tr w:rsidR="00534E2B" w:rsidRPr="00A40A1B" w:rsidTr="00CA3E7F">
        <w:tc>
          <w:tcPr>
            <w:tcW w:w="2410" w:type="dxa"/>
            <w:shd w:val="clear" w:color="auto" w:fill="A7D4EE"/>
          </w:tcPr>
          <w:p w:rsidR="00534E2B" w:rsidRPr="00A40A1B" w:rsidRDefault="00534E2B" w:rsidP="004C60C1">
            <w:pPr>
              <w:pStyle w:val="NurText"/>
            </w:pPr>
          </w:p>
        </w:tc>
        <w:tc>
          <w:tcPr>
            <w:tcW w:w="2693" w:type="dxa"/>
            <w:shd w:val="clear" w:color="auto" w:fill="A7D4EE"/>
            <w:vAlign w:val="bottom"/>
          </w:tcPr>
          <w:p w:rsidR="00534E2B" w:rsidRPr="00A40A1B" w:rsidRDefault="00534E2B" w:rsidP="00B55D32">
            <w:pPr>
              <w:pStyle w:val="NurText"/>
            </w:pPr>
            <w:r>
              <w:t>Datum</w:t>
            </w:r>
            <w:r w:rsidR="00B55D32">
              <w:t xml:space="preserve">   </w:t>
            </w: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A7D4EE"/>
            <w:vAlign w:val="bottom"/>
          </w:tcPr>
          <w:p w:rsidR="00534E2B" w:rsidRPr="00A40A1B" w:rsidRDefault="00534E2B" w:rsidP="004C60C1">
            <w:pPr>
              <w:pStyle w:val="NurText"/>
            </w:pPr>
            <w:r>
              <w:t>Unterschrift</w:t>
            </w:r>
          </w:p>
        </w:tc>
      </w:tr>
      <w:tr w:rsidR="00534E2B" w:rsidRPr="003C6B17" w:rsidTr="00527A3D">
        <w:trPr>
          <w:trHeight w:val="680"/>
        </w:trPr>
        <w:tc>
          <w:tcPr>
            <w:tcW w:w="2410" w:type="dxa"/>
            <w:shd w:val="clear" w:color="auto" w:fill="A7D4EE"/>
          </w:tcPr>
          <w:p w:rsidR="00534E2B" w:rsidRPr="00A55579" w:rsidRDefault="00534E2B" w:rsidP="00534E2B">
            <w:pPr>
              <w:pStyle w:val="berschrift3"/>
              <w:spacing w:before="60"/>
            </w:pPr>
            <w:r>
              <w:t xml:space="preserve">Vertretung der </w:t>
            </w:r>
            <w:r>
              <w:br/>
              <w:t>Anstellungsbehörde</w:t>
            </w:r>
          </w:p>
        </w:tc>
        <w:tc>
          <w:tcPr>
            <w:tcW w:w="6548" w:type="dxa"/>
            <w:gridSpan w:val="2"/>
            <w:shd w:val="clear" w:color="auto" w:fill="A7D4EE"/>
          </w:tcPr>
          <w:p w:rsidR="00534E2B" w:rsidRDefault="00534E2B" w:rsidP="004C60C1">
            <w:pPr>
              <w:pStyle w:val="NurText"/>
            </w:pPr>
            <w:r w:rsidRPr="000672F7">
              <w:t>Bemerkungen zu</w:t>
            </w:r>
            <w:r w:rsidR="005022CE">
              <w:t>m</w:t>
            </w:r>
            <w:r w:rsidRPr="000672F7">
              <w:t xml:space="preserve"> </w:t>
            </w:r>
            <w:r>
              <w:t>MAG</w:t>
            </w:r>
          </w:p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534E2B" w:rsidRPr="003C6B17" w:rsidTr="00CA3E7F">
        <w:tc>
          <w:tcPr>
            <w:tcW w:w="2410" w:type="dxa"/>
            <w:shd w:val="clear" w:color="auto" w:fill="A7D4EE"/>
          </w:tcPr>
          <w:p w:rsidR="00534E2B" w:rsidRPr="00A55579" w:rsidRDefault="00534E2B" w:rsidP="004C60C1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A7D4EE"/>
            <w:vAlign w:val="bottom"/>
          </w:tcPr>
          <w:p w:rsidR="00534E2B" w:rsidRPr="00467D3F" w:rsidRDefault="00534E2B" w:rsidP="005022CE">
            <w:pPr>
              <w:pStyle w:val="NurText"/>
              <w:rPr>
                <w:rStyle w:val="TextkrperZchn"/>
              </w:rPr>
            </w:pPr>
            <w:r w:rsidRPr="000672F7">
              <w:t>Bestätigung, dass d</w:t>
            </w:r>
            <w:r w:rsidR="005022CE">
              <w:t>as</w:t>
            </w:r>
            <w:r w:rsidRPr="000672F7">
              <w:t xml:space="preserve"> </w:t>
            </w:r>
            <w:r>
              <w:t>MAG</w:t>
            </w:r>
            <w:r w:rsidRPr="000672F7">
              <w:t xml:space="preserve"> stattgefunden hat</w:t>
            </w:r>
          </w:p>
        </w:tc>
      </w:tr>
      <w:tr w:rsidR="00534E2B" w:rsidRPr="00A40A1B" w:rsidTr="00CA3E7F">
        <w:tc>
          <w:tcPr>
            <w:tcW w:w="2410" w:type="dxa"/>
            <w:shd w:val="clear" w:color="auto" w:fill="A7D4EE"/>
          </w:tcPr>
          <w:p w:rsidR="00534E2B" w:rsidRPr="00A40A1B" w:rsidRDefault="00534E2B" w:rsidP="004C60C1">
            <w:pPr>
              <w:pStyle w:val="NurText"/>
            </w:pPr>
          </w:p>
        </w:tc>
        <w:tc>
          <w:tcPr>
            <w:tcW w:w="2693" w:type="dxa"/>
            <w:shd w:val="clear" w:color="auto" w:fill="A7D4EE"/>
            <w:vAlign w:val="bottom"/>
          </w:tcPr>
          <w:p w:rsidR="00534E2B" w:rsidRPr="00A40A1B" w:rsidRDefault="00534E2B" w:rsidP="00B55D32">
            <w:pPr>
              <w:pStyle w:val="NurText"/>
            </w:pPr>
            <w:r>
              <w:t>Datum</w:t>
            </w:r>
            <w:r w:rsidR="00B55D32">
              <w:t xml:space="preserve">   </w:t>
            </w: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A7D4EE"/>
            <w:vAlign w:val="bottom"/>
          </w:tcPr>
          <w:p w:rsidR="00534E2B" w:rsidRPr="00A40A1B" w:rsidRDefault="00534E2B" w:rsidP="004C60C1">
            <w:pPr>
              <w:pStyle w:val="NurText"/>
            </w:pPr>
            <w:r>
              <w:t>Unterschrift</w:t>
            </w:r>
          </w:p>
        </w:tc>
      </w:tr>
      <w:tr w:rsidR="00534E2B" w:rsidRPr="003C6B17" w:rsidTr="00CA3E7F">
        <w:tc>
          <w:tcPr>
            <w:tcW w:w="2410" w:type="dxa"/>
            <w:shd w:val="clear" w:color="auto" w:fill="A7D4EE"/>
          </w:tcPr>
          <w:p w:rsidR="00534E2B" w:rsidRPr="00A55579" w:rsidRDefault="00534E2B" w:rsidP="004C60C1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A7D4EE"/>
            <w:vAlign w:val="bottom"/>
          </w:tcPr>
          <w:p w:rsidR="00534E2B" w:rsidRDefault="00534E2B" w:rsidP="004C60C1">
            <w:pPr>
              <w:pStyle w:val="NurText"/>
            </w:pPr>
            <w:r>
              <w:t>Datum</w:t>
            </w:r>
            <w:r w:rsidR="001D4AAB">
              <w:t xml:space="preserve"> </w:t>
            </w:r>
            <w:r>
              <w:t>/</w:t>
            </w:r>
            <w:r w:rsidR="001D4AAB">
              <w:t xml:space="preserve"> </w:t>
            </w:r>
            <w:r>
              <w:t>Zeitraum für das nächste Gespräch</w:t>
            </w:r>
          </w:p>
          <w:p w:rsidR="009D2097" w:rsidRPr="009D2097" w:rsidRDefault="0034771C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34E2B" w:rsidRPr="0034771C" w:rsidRDefault="00534E2B" w:rsidP="0034771C">
      <w:pPr>
        <w:spacing w:line="20" w:lineRule="exact"/>
        <w:rPr>
          <w:sz w:val="2"/>
          <w:szCs w:val="2"/>
        </w:rPr>
      </w:pPr>
    </w:p>
    <w:sectPr w:rsidR="00534E2B" w:rsidRPr="0034771C" w:rsidSect="00494DA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701" w:right="1134" w:bottom="1021" w:left="181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937" w:rsidRDefault="00E17937">
      <w:r>
        <w:separator/>
      </w:r>
    </w:p>
  </w:endnote>
  <w:endnote w:type="continuationSeparator" w:id="0">
    <w:p w:rsidR="00E17937" w:rsidRDefault="00E17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2CE" w:rsidRPr="005022CE" w:rsidRDefault="005022CE" w:rsidP="005022CE">
    <w:pPr>
      <w:pStyle w:val="Fuzeile"/>
      <w:jc w:val="center"/>
      <w:rPr>
        <w:szCs w:val="12"/>
      </w:rPr>
    </w:pPr>
    <w:r w:rsidRPr="005022CE">
      <w:rPr>
        <w:szCs w:val="12"/>
      </w:rPr>
      <w:t>Die Schulleiterin / Der Schulleiter erhält das Original des Gesprächsformulars.</w:t>
    </w:r>
  </w:p>
  <w:p w:rsidR="005022CE" w:rsidRPr="005022CE" w:rsidRDefault="005022CE" w:rsidP="005022CE">
    <w:pPr>
      <w:pStyle w:val="Fuzeile"/>
      <w:jc w:val="center"/>
      <w:rPr>
        <w:szCs w:val="12"/>
      </w:rPr>
    </w:pPr>
    <w:r w:rsidRPr="005022CE">
      <w:rPr>
        <w:szCs w:val="12"/>
      </w:rPr>
      <w:t>Die Vertretung der Anstellungsbehörde behält eine Kopie des Teils I während der Dauer der Ausübung der Funktion (Schulleiterin / Schulleiter wie auch der</w:t>
    </w:r>
  </w:p>
  <w:p w:rsidR="00C726E8" w:rsidRPr="005022CE" w:rsidRDefault="005022CE" w:rsidP="005022CE">
    <w:pPr>
      <w:pStyle w:val="Fuzeile"/>
      <w:jc w:val="center"/>
    </w:pPr>
    <w:r w:rsidRPr="005022CE">
      <w:rPr>
        <w:szCs w:val="12"/>
      </w:rPr>
      <w:t>Vertretung der Anstellungsbehörde) in ihren Handakten. Eine Kopie des Teils II ist im Personaldossier abzulegen.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2CE" w:rsidRPr="005022CE" w:rsidRDefault="005022CE" w:rsidP="005022CE">
    <w:pPr>
      <w:pStyle w:val="Fuzeile"/>
      <w:jc w:val="center"/>
      <w:rPr>
        <w:szCs w:val="12"/>
      </w:rPr>
    </w:pPr>
    <w:r w:rsidRPr="005022CE">
      <w:rPr>
        <w:szCs w:val="12"/>
      </w:rPr>
      <w:t>Die Schulleiterin / Der Schulleiter erhält das Original des Gesprächsformulars.</w:t>
    </w:r>
  </w:p>
  <w:p w:rsidR="005022CE" w:rsidRPr="005022CE" w:rsidRDefault="005022CE" w:rsidP="005022CE">
    <w:pPr>
      <w:pStyle w:val="Fuzeile"/>
      <w:jc w:val="center"/>
      <w:rPr>
        <w:szCs w:val="12"/>
      </w:rPr>
    </w:pPr>
    <w:r w:rsidRPr="005022CE">
      <w:rPr>
        <w:szCs w:val="12"/>
      </w:rPr>
      <w:t>Die Vertretung der Anstellungsbehörde behält eine Kopie des Teils I während der Dauer der Ausübung der Funktion (Schulleiterin / Schulleiter wie auch der</w:t>
    </w:r>
  </w:p>
  <w:p w:rsidR="00500748" w:rsidRPr="005022CE" w:rsidRDefault="005022CE" w:rsidP="005022CE">
    <w:pPr>
      <w:pStyle w:val="Fuzeile"/>
      <w:jc w:val="center"/>
    </w:pPr>
    <w:r w:rsidRPr="005022CE">
      <w:rPr>
        <w:szCs w:val="12"/>
      </w:rPr>
      <w:t>Vertretung der Anstellungsbehörde) in ihren Handakten. Eine Kopie des Teils II ist im Personaldossier abzulegen.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937" w:rsidRDefault="00E17937">
      <w:r>
        <w:separator/>
      </w:r>
    </w:p>
  </w:footnote>
  <w:footnote w:type="continuationSeparator" w:id="0">
    <w:p w:rsidR="00E17937" w:rsidRDefault="00E17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FA5" w:rsidRDefault="00771410" w:rsidP="000F53CF">
    <w:pPr>
      <w:spacing w:after="100"/>
      <w:jc w:val="right"/>
      <w:rPr>
        <w:sz w:val="12"/>
        <w:szCs w:val="12"/>
      </w:rPr>
    </w:pPr>
    <w:r>
      <w:rPr>
        <w:noProof/>
        <w:sz w:val="12"/>
        <w:szCs w:val="12"/>
        <w:lang w:eastAsia="de-CH"/>
      </w:rPr>
      <w:drawing>
        <wp:anchor distT="0" distB="0" distL="114300" distR="114300" simplePos="0" relativeHeight="251657728" behindDoc="0" locked="0" layoutInCell="1" allowOverlap="0" wp14:anchorId="7EBC9DB0" wp14:editId="24FA7043">
          <wp:simplePos x="0" y="0"/>
          <wp:positionH relativeFrom="column">
            <wp:posOffset>5381625</wp:posOffset>
          </wp:positionH>
          <wp:positionV relativeFrom="paragraph">
            <wp:posOffset>2540</wp:posOffset>
          </wp:positionV>
          <wp:extent cx="733425" cy="254635"/>
          <wp:effectExtent l="0" t="0" r="9525" b="0"/>
          <wp:wrapNone/>
          <wp:docPr id="4" name="Bild 12" descr="132194_VertebralBodyAug_Bern_18-4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132194_VertebralBodyAug_Bern_18-4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19934" r="60132" b="71115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5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FA5" w:rsidRPr="006C5184" w:rsidRDefault="00851FA5" w:rsidP="000F53CF">
    <w:pPr>
      <w:spacing w:after="100"/>
      <w:jc w:val="right"/>
      <w:rPr>
        <w:sz w:val="12"/>
        <w:szCs w:val="12"/>
      </w:rPr>
    </w:pPr>
  </w:p>
  <w:p w:rsidR="00851FA5" w:rsidRPr="006C5184" w:rsidRDefault="006E054D" w:rsidP="000F53CF">
    <w:pPr>
      <w:spacing w:after="100"/>
      <w:ind w:left="454"/>
      <w:jc w:val="right"/>
      <w:rPr>
        <w:sz w:val="12"/>
        <w:szCs w:val="12"/>
      </w:rPr>
    </w:pPr>
    <w:r w:rsidRPr="006C5184">
      <w:rPr>
        <w:rStyle w:val="Seitenzahl"/>
        <w:szCs w:val="12"/>
      </w:rPr>
      <w:fldChar w:fldCharType="begin"/>
    </w:r>
    <w:r w:rsidR="00851FA5" w:rsidRPr="006C5184">
      <w:rPr>
        <w:rStyle w:val="Seitenzahl"/>
        <w:szCs w:val="12"/>
        <w:lang w:val="en-GB"/>
      </w:rPr>
      <w:instrText xml:space="preserve"> DATE \@ "dd MMMM yyyy" </w:instrText>
    </w:r>
    <w:r w:rsidRPr="006C5184">
      <w:rPr>
        <w:rStyle w:val="Seitenzahl"/>
        <w:szCs w:val="12"/>
      </w:rPr>
      <w:fldChar w:fldCharType="separate"/>
    </w:r>
    <w:r w:rsidR="00064688">
      <w:rPr>
        <w:rStyle w:val="Seitenzahl"/>
        <w:noProof/>
        <w:szCs w:val="12"/>
        <w:lang w:val="en-GB"/>
      </w:rPr>
      <w:t>18 December 2019</w:t>
    </w:r>
    <w:r w:rsidRPr="006C5184">
      <w:rPr>
        <w:rStyle w:val="Seitenzahl"/>
        <w:szCs w:val="12"/>
      </w:rPr>
      <w:fldChar w:fldCharType="end"/>
    </w:r>
    <w:r w:rsidR="00851FA5" w:rsidRPr="006C5184">
      <w:rPr>
        <w:rStyle w:val="Seitenzahl"/>
        <w:szCs w:val="12"/>
      </w:rPr>
      <w:t>       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PAGE </w:instrText>
    </w:r>
    <w:r w:rsidRPr="006C5184">
      <w:rPr>
        <w:sz w:val="12"/>
        <w:szCs w:val="12"/>
      </w:rPr>
      <w:fldChar w:fldCharType="separate"/>
    </w:r>
    <w:r w:rsidR="00771410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  <w:r w:rsidR="00851FA5" w:rsidRPr="006C5184">
      <w:rPr>
        <w:sz w:val="12"/>
        <w:szCs w:val="12"/>
      </w:rPr>
      <w:t>/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NUMPAGES  </w:instrText>
    </w:r>
    <w:r w:rsidRPr="006C5184">
      <w:rPr>
        <w:sz w:val="12"/>
        <w:szCs w:val="12"/>
      </w:rPr>
      <w:fldChar w:fldCharType="separate"/>
    </w:r>
    <w:r w:rsidR="00E17937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</w:p>
  <w:p w:rsidR="00851FA5" w:rsidRPr="006C5184" w:rsidRDefault="00851FA5" w:rsidP="000F53CF">
    <w:pPr>
      <w:pStyle w:val="Kopfzeile"/>
      <w:pBdr>
        <w:top w:val="single" w:sz="4" w:space="1" w:color="A6A6A6"/>
      </w:pBdr>
      <w:spacing w:after="10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5C" w:rsidRPr="00947860" w:rsidRDefault="00771410" w:rsidP="00771410">
    <w:pPr>
      <w:pStyle w:val="Kopfzeile"/>
      <w:rPr>
        <w:sz w:val="15"/>
        <w:szCs w:val="15"/>
      </w:rPr>
    </w:pPr>
    <w:r w:rsidRPr="00947860">
      <w:rPr>
        <w:sz w:val="15"/>
        <w:szCs w:val="15"/>
      </w:rPr>
      <w:br/>
    </w:r>
    <w:r w:rsidRPr="00947860">
      <w:rPr>
        <w:rFonts w:ascii="Arial Black" w:hAnsi="Arial Black" w:cs="HelveticaNeue-Heavy"/>
        <w:color w:val="000000"/>
        <w:sz w:val="15"/>
        <w:szCs w:val="15"/>
      </w:rPr>
      <w:tab/>
    </w:r>
    <w:r w:rsidRPr="00947860">
      <w:rPr>
        <w:rFonts w:cs="Arial"/>
        <w:color w:val="000000"/>
        <w:sz w:val="15"/>
        <w:szCs w:val="15"/>
      </w:rPr>
      <w:t>Seite</w:t>
    </w:r>
    <w:r w:rsidRPr="00947860">
      <w:rPr>
        <w:rFonts w:ascii="Arial Black" w:hAnsi="Arial Black" w:cs="HelveticaNeue-Heavy"/>
        <w:color w:val="000000"/>
        <w:sz w:val="15"/>
        <w:szCs w:val="15"/>
      </w:rPr>
      <w:t xml:space="preserve"> 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PAGE </w:instrText>
    </w:r>
    <w:r w:rsidRPr="00947860">
      <w:rPr>
        <w:sz w:val="15"/>
        <w:szCs w:val="15"/>
      </w:rPr>
      <w:fldChar w:fldCharType="separate"/>
    </w:r>
    <w:r w:rsidR="00064688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  <w:r w:rsidRPr="00947860">
      <w:rPr>
        <w:sz w:val="15"/>
        <w:szCs w:val="15"/>
      </w:rPr>
      <w:t>/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NUMPAGES  </w:instrText>
    </w:r>
    <w:r w:rsidRPr="00947860">
      <w:rPr>
        <w:sz w:val="15"/>
        <w:szCs w:val="15"/>
      </w:rPr>
      <w:fldChar w:fldCharType="separate"/>
    </w:r>
    <w:r w:rsidR="00064688">
      <w:rPr>
        <w:noProof/>
        <w:sz w:val="15"/>
        <w:szCs w:val="15"/>
      </w:rPr>
      <w:t>4</w:t>
    </w:r>
    <w:r w:rsidRPr="00947860">
      <w:rPr>
        <w:sz w:val="15"/>
        <w:szCs w:val="15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5A" w:rsidRDefault="00396A5A" w:rsidP="00396A5A">
    <w:pPr>
      <w:pStyle w:val="Kopfzeile"/>
      <w:ind w:left="-142"/>
    </w:pPr>
    <w:r w:rsidRPr="0014524B">
      <w:rPr>
        <w:noProof/>
        <w:lang w:eastAsia="de-CH"/>
      </w:rPr>
      <w:drawing>
        <wp:anchor distT="0" distB="0" distL="114300" distR="114300" simplePos="0" relativeHeight="251659776" behindDoc="1" locked="1" layoutInCell="1" allowOverlap="1" wp14:anchorId="50F53A8A" wp14:editId="6AD3A4D6">
          <wp:simplePos x="0" y="0"/>
          <wp:positionH relativeFrom="page">
            <wp:posOffset>20320</wp:posOffset>
          </wp:positionH>
          <wp:positionV relativeFrom="page">
            <wp:posOffset>10160</wp:posOffset>
          </wp:positionV>
          <wp:extent cx="7559675" cy="1763395"/>
          <wp:effectExtent l="0" t="0" r="3175" b="0"/>
          <wp:wrapNone/>
          <wp:docPr id="26" name="e16b42fa-2831-4f8b-829b-ae8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6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Pr="00AD428E" w:rsidRDefault="00396A5A" w:rsidP="00396A5A">
    <w:pPr>
      <w:pStyle w:val="Kopfzeile"/>
    </w:pPr>
    <w:r w:rsidRPr="00587134">
      <w:rPr>
        <w:sz w:val="17"/>
        <w:szCs w:val="17"/>
      </w:rPr>
      <w:t>Bildungs- und Kulturdirektion</w:t>
    </w:r>
    <w:r w:rsidRPr="00587134">
      <w:rPr>
        <w:sz w:val="17"/>
        <w:szCs w:val="17"/>
      </w:rPr>
      <w:tab/>
    </w:r>
    <w:r w:rsidRPr="00587134">
      <w:rPr>
        <w:rFonts w:cs="Arial"/>
        <w:color w:val="000000"/>
        <w:sz w:val="17"/>
        <w:szCs w:val="17"/>
      </w:rPr>
      <w:t>Seite</w:t>
    </w:r>
    <w:r w:rsidRPr="00587134">
      <w:rPr>
        <w:rFonts w:ascii="Arial Black" w:hAnsi="Arial Black" w:cs="HelveticaNeue-Heavy"/>
        <w:color w:val="000000"/>
        <w:sz w:val="17"/>
        <w:szCs w:val="17"/>
      </w:rPr>
      <w:t xml:space="preserve"> </w:t>
    </w:r>
    <w:r w:rsidRPr="00587134">
      <w:rPr>
        <w:sz w:val="17"/>
        <w:szCs w:val="17"/>
      </w:rPr>
      <w:fldChar w:fldCharType="begin"/>
    </w:r>
    <w:r w:rsidRPr="00587134">
      <w:rPr>
        <w:sz w:val="17"/>
        <w:szCs w:val="17"/>
      </w:rPr>
      <w:instrText xml:space="preserve"> PAGE </w:instrText>
    </w:r>
    <w:r w:rsidRPr="00587134">
      <w:rPr>
        <w:sz w:val="17"/>
        <w:szCs w:val="17"/>
      </w:rPr>
      <w:fldChar w:fldCharType="separate"/>
    </w:r>
    <w:r w:rsidR="00064688">
      <w:rPr>
        <w:noProof/>
        <w:sz w:val="17"/>
        <w:szCs w:val="17"/>
      </w:rPr>
      <w:t>1</w:t>
    </w:r>
    <w:r w:rsidRPr="00587134">
      <w:rPr>
        <w:sz w:val="17"/>
        <w:szCs w:val="17"/>
      </w:rPr>
      <w:fldChar w:fldCharType="end"/>
    </w:r>
    <w:r w:rsidRPr="00587134">
      <w:rPr>
        <w:sz w:val="17"/>
        <w:szCs w:val="17"/>
      </w:rPr>
      <w:t>/</w:t>
    </w:r>
    <w:r w:rsidRPr="00587134">
      <w:rPr>
        <w:sz w:val="17"/>
        <w:szCs w:val="17"/>
      </w:rPr>
      <w:fldChar w:fldCharType="begin"/>
    </w:r>
    <w:r w:rsidRPr="00587134">
      <w:rPr>
        <w:sz w:val="17"/>
        <w:szCs w:val="17"/>
      </w:rPr>
      <w:instrText xml:space="preserve"> NUMPAGES  </w:instrText>
    </w:r>
    <w:r w:rsidRPr="00587134">
      <w:rPr>
        <w:sz w:val="17"/>
        <w:szCs w:val="17"/>
      </w:rPr>
      <w:fldChar w:fldCharType="separate"/>
    </w:r>
    <w:r w:rsidR="00064688">
      <w:rPr>
        <w:noProof/>
        <w:sz w:val="17"/>
        <w:szCs w:val="17"/>
      </w:rPr>
      <w:t>4</w:t>
    </w:r>
    <w:r w:rsidRPr="00587134">
      <w:rPr>
        <w:sz w:val="17"/>
        <w:szCs w:val="17"/>
      </w:rPr>
      <w:fldChar w:fldCharType="end"/>
    </w:r>
    <w:r w:rsidRPr="00587134">
      <w:rPr>
        <w:sz w:val="17"/>
        <w:szCs w:val="17"/>
      </w:rPr>
      <w:br/>
      <w:t>Amt für Kindergarten, Volksschule und Beratung</w:t>
    </w:r>
    <w:r>
      <w:tab/>
    </w:r>
    <w:r w:rsidRPr="00587134">
      <w:rPr>
        <w:sz w:val="17"/>
        <w:szCs w:val="17"/>
      </w:rPr>
      <w:t>2019.ERZ.72747 / 20702</w:t>
    </w:r>
    <w:r>
      <w:rPr>
        <w:sz w:val="17"/>
        <w:szCs w:val="17"/>
      </w:rPr>
      <w:t>4</w:t>
    </w:r>
  </w:p>
  <w:p w:rsidR="002E02F0" w:rsidRPr="00396A5A" w:rsidRDefault="002E02F0" w:rsidP="00396A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061B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00FF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048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A2F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8EF7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0E8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9E8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00FB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62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8C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A52311"/>
    <w:multiLevelType w:val="hybridMultilevel"/>
    <w:tmpl w:val="3D123CFE"/>
    <w:lvl w:ilvl="0" w:tplc="D3CE13A0">
      <w:start w:val="7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1" w15:restartNumberingAfterBreak="0">
    <w:nsid w:val="612A51EA"/>
    <w:multiLevelType w:val="hybridMultilevel"/>
    <w:tmpl w:val="412A6B90"/>
    <w:lvl w:ilvl="0" w:tplc="819CD4B2">
      <w:start w:val="5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37"/>
    <w:rsid w:val="0000287A"/>
    <w:rsid w:val="0002239F"/>
    <w:rsid w:val="0002322A"/>
    <w:rsid w:val="00026892"/>
    <w:rsid w:val="00026958"/>
    <w:rsid w:val="00064688"/>
    <w:rsid w:val="00093F9E"/>
    <w:rsid w:val="0009568A"/>
    <w:rsid w:val="000A1C36"/>
    <w:rsid w:val="000A62C8"/>
    <w:rsid w:val="000B48F4"/>
    <w:rsid w:val="000C00A8"/>
    <w:rsid w:val="000C1610"/>
    <w:rsid w:val="000D15D1"/>
    <w:rsid w:val="000D32E6"/>
    <w:rsid w:val="000D3CD2"/>
    <w:rsid w:val="000D3D5B"/>
    <w:rsid w:val="000D410F"/>
    <w:rsid w:val="000E0745"/>
    <w:rsid w:val="000E2399"/>
    <w:rsid w:val="000F53CF"/>
    <w:rsid w:val="0011341A"/>
    <w:rsid w:val="00157956"/>
    <w:rsid w:val="00193CB9"/>
    <w:rsid w:val="001A5C82"/>
    <w:rsid w:val="001B0851"/>
    <w:rsid w:val="001C6259"/>
    <w:rsid w:val="001D14B1"/>
    <w:rsid w:val="001D25C1"/>
    <w:rsid w:val="001D4AAB"/>
    <w:rsid w:val="001F41B7"/>
    <w:rsid w:val="00201059"/>
    <w:rsid w:val="00230CCB"/>
    <w:rsid w:val="0023651E"/>
    <w:rsid w:val="0024757D"/>
    <w:rsid w:val="0025545C"/>
    <w:rsid w:val="00285FFC"/>
    <w:rsid w:val="0029110A"/>
    <w:rsid w:val="002A2985"/>
    <w:rsid w:val="002A3771"/>
    <w:rsid w:val="002C50E7"/>
    <w:rsid w:val="002D415C"/>
    <w:rsid w:val="002D71C2"/>
    <w:rsid w:val="002E02F0"/>
    <w:rsid w:val="00321AC3"/>
    <w:rsid w:val="00336320"/>
    <w:rsid w:val="0034771C"/>
    <w:rsid w:val="003666B0"/>
    <w:rsid w:val="0037326B"/>
    <w:rsid w:val="003846C8"/>
    <w:rsid w:val="00393760"/>
    <w:rsid w:val="00396A5A"/>
    <w:rsid w:val="003A33DF"/>
    <w:rsid w:val="003B4F3D"/>
    <w:rsid w:val="003C2021"/>
    <w:rsid w:val="003C5CFD"/>
    <w:rsid w:val="003C6B17"/>
    <w:rsid w:val="003D6313"/>
    <w:rsid w:val="003E3C24"/>
    <w:rsid w:val="003E53FA"/>
    <w:rsid w:val="00411B9E"/>
    <w:rsid w:val="004222C3"/>
    <w:rsid w:val="004259A6"/>
    <w:rsid w:val="00425DF6"/>
    <w:rsid w:val="00442835"/>
    <w:rsid w:val="00454F72"/>
    <w:rsid w:val="00466508"/>
    <w:rsid w:val="004667C2"/>
    <w:rsid w:val="00467D3F"/>
    <w:rsid w:val="004831A0"/>
    <w:rsid w:val="00494DAA"/>
    <w:rsid w:val="0049542A"/>
    <w:rsid w:val="004B142E"/>
    <w:rsid w:val="004D0CF0"/>
    <w:rsid w:val="004D4636"/>
    <w:rsid w:val="004D524A"/>
    <w:rsid w:val="004E545C"/>
    <w:rsid w:val="004F6D95"/>
    <w:rsid w:val="005006F7"/>
    <w:rsid w:val="00500748"/>
    <w:rsid w:val="005022CE"/>
    <w:rsid w:val="005113E3"/>
    <w:rsid w:val="0051440B"/>
    <w:rsid w:val="005229F1"/>
    <w:rsid w:val="00524BB7"/>
    <w:rsid w:val="005267EF"/>
    <w:rsid w:val="00527A3D"/>
    <w:rsid w:val="00534E2B"/>
    <w:rsid w:val="00546A5C"/>
    <w:rsid w:val="00565777"/>
    <w:rsid w:val="00570F92"/>
    <w:rsid w:val="00575CDC"/>
    <w:rsid w:val="005760D6"/>
    <w:rsid w:val="005909C6"/>
    <w:rsid w:val="005A58A0"/>
    <w:rsid w:val="005B0811"/>
    <w:rsid w:val="005B41B7"/>
    <w:rsid w:val="005B76DF"/>
    <w:rsid w:val="005D5B14"/>
    <w:rsid w:val="005E5688"/>
    <w:rsid w:val="005F3811"/>
    <w:rsid w:val="00605306"/>
    <w:rsid w:val="00653643"/>
    <w:rsid w:val="00656DB3"/>
    <w:rsid w:val="00664A45"/>
    <w:rsid w:val="006653EA"/>
    <w:rsid w:val="00677831"/>
    <w:rsid w:val="006B6C97"/>
    <w:rsid w:val="006C5184"/>
    <w:rsid w:val="006E054D"/>
    <w:rsid w:val="006E372F"/>
    <w:rsid w:val="006E7717"/>
    <w:rsid w:val="00717535"/>
    <w:rsid w:val="0073169E"/>
    <w:rsid w:val="0073314C"/>
    <w:rsid w:val="00736347"/>
    <w:rsid w:val="00737AFA"/>
    <w:rsid w:val="007421AD"/>
    <w:rsid w:val="0074354C"/>
    <w:rsid w:val="00756A9B"/>
    <w:rsid w:val="00760761"/>
    <w:rsid w:val="00770D21"/>
    <w:rsid w:val="00771410"/>
    <w:rsid w:val="00777588"/>
    <w:rsid w:val="00780547"/>
    <w:rsid w:val="0079129C"/>
    <w:rsid w:val="007A78E7"/>
    <w:rsid w:val="007A7AB1"/>
    <w:rsid w:val="007B2A86"/>
    <w:rsid w:val="007C3E7F"/>
    <w:rsid w:val="007C44ED"/>
    <w:rsid w:val="007C7A16"/>
    <w:rsid w:val="007D724B"/>
    <w:rsid w:val="007E2512"/>
    <w:rsid w:val="007E68D3"/>
    <w:rsid w:val="007E70B8"/>
    <w:rsid w:val="007F3843"/>
    <w:rsid w:val="00851FA5"/>
    <w:rsid w:val="00854320"/>
    <w:rsid w:val="00860EC8"/>
    <w:rsid w:val="0086475F"/>
    <w:rsid w:val="008650E9"/>
    <w:rsid w:val="008704D2"/>
    <w:rsid w:val="008734AF"/>
    <w:rsid w:val="00887214"/>
    <w:rsid w:val="008A5C12"/>
    <w:rsid w:val="008B7FC8"/>
    <w:rsid w:val="008C32C8"/>
    <w:rsid w:val="008C7CFB"/>
    <w:rsid w:val="008D65DA"/>
    <w:rsid w:val="008E1DF8"/>
    <w:rsid w:val="009057B7"/>
    <w:rsid w:val="00911997"/>
    <w:rsid w:val="00911FB3"/>
    <w:rsid w:val="00934A87"/>
    <w:rsid w:val="0094224B"/>
    <w:rsid w:val="00947860"/>
    <w:rsid w:val="00955A27"/>
    <w:rsid w:val="00986A4C"/>
    <w:rsid w:val="0099727E"/>
    <w:rsid w:val="009A5514"/>
    <w:rsid w:val="009B261E"/>
    <w:rsid w:val="009B3FB8"/>
    <w:rsid w:val="009C400D"/>
    <w:rsid w:val="009D2097"/>
    <w:rsid w:val="009E10AF"/>
    <w:rsid w:val="009E483B"/>
    <w:rsid w:val="009E61F3"/>
    <w:rsid w:val="00A07AB0"/>
    <w:rsid w:val="00A13E90"/>
    <w:rsid w:val="00A40A1B"/>
    <w:rsid w:val="00A40A62"/>
    <w:rsid w:val="00A43EDB"/>
    <w:rsid w:val="00A45643"/>
    <w:rsid w:val="00A535D3"/>
    <w:rsid w:val="00A55579"/>
    <w:rsid w:val="00A56FB3"/>
    <w:rsid w:val="00A573ED"/>
    <w:rsid w:val="00A70B93"/>
    <w:rsid w:val="00A767E7"/>
    <w:rsid w:val="00A7790C"/>
    <w:rsid w:val="00AB340D"/>
    <w:rsid w:val="00AC68D0"/>
    <w:rsid w:val="00AC7DA3"/>
    <w:rsid w:val="00AE5B2A"/>
    <w:rsid w:val="00AF08EC"/>
    <w:rsid w:val="00AF3802"/>
    <w:rsid w:val="00AF6438"/>
    <w:rsid w:val="00B10BAE"/>
    <w:rsid w:val="00B16E21"/>
    <w:rsid w:val="00B24FBF"/>
    <w:rsid w:val="00B36D85"/>
    <w:rsid w:val="00B4285D"/>
    <w:rsid w:val="00B4661B"/>
    <w:rsid w:val="00B55D32"/>
    <w:rsid w:val="00B71976"/>
    <w:rsid w:val="00B773E5"/>
    <w:rsid w:val="00B85D62"/>
    <w:rsid w:val="00B94EB6"/>
    <w:rsid w:val="00BA01E8"/>
    <w:rsid w:val="00BA30A5"/>
    <w:rsid w:val="00BA7CB9"/>
    <w:rsid w:val="00BB6532"/>
    <w:rsid w:val="00BC5723"/>
    <w:rsid w:val="00BC6D3E"/>
    <w:rsid w:val="00BD08E3"/>
    <w:rsid w:val="00BF3BD3"/>
    <w:rsid w:val="00C06998"/>
    <w:rsid w:val="00C0755B"/>
    <w:rsid w:val="00C67986"/>
    <w:rsid w:val="00C726E8"/>
    <w:rsid w:val="00C81A9E"/>
    <w:rsid w:val="00C85FB6"/>
    <w:rsid w:val="00C91480"/>
    <w:rsid w:val="00CA3E7F"/>
    <w:rsid w:val="00CB15B7"/>
    <w:rsid w:val="00CB19FA"/>
    <w:rsid w:val="00CB1C2D"/>
    <w:rsid w:val="00CC5854"/>
    <w:rsid w:val="00CC6945"/>
    <w:rsid w:val="00CD0B07"/>
    <w:rsid w:val="00CD5A63"/>
    <w:rsid w:val="00D32C45"/>
    <w:rsid w:val="00D33C1D"/>
    <w:rsid w:val="00D4043D"/>
    <w:rsid w:val="00D556B8"/>
    <w:rsid w:val="00D600B6"/>
    <w:rsid w:val="00D63FF1"/>
    <w:rsid w:val="00D8532A"/>
    <w:rsid w:val="00D926A1"/>
    <w:rsid w:val="00D96F61"/>
    <w:rsid w:val="00DC743F"/>
    <w:rsid w:val="00DC7E20"/>
    <w:rsid w:val="00DE0C5E"/>
    <w:rsid w:val="00DE5D8B"/>
    <w:rsid w:val="00DF133C"/>
    <w:rsid w:val="00E12AAF"/>
    <w:rsid w:val="00E17937"/>
    <w:rsid w:val="00EA2AE0"/>
    <w:rsid w:val="00EB3C95"/>
    <w:rsid w:val="00EB3F2C"/>
    <w:rsid w:val="00EC6D98"/>
    <w:rsid w:val="00ED33DC"/>
    <w:rsid w:val="00ED358F"/>
    <w:rsid w:val="00F01512"/>
    <w:rsid w:val="00F10CED"/>
    <w:rsid w:val="00F21C32"/>
    <w:rsid w:val="00F3440E"/>
    <w:rsid w:val="00F40089"/>
    <w:rsid w:val="00F4313F"/>
    <w:rsid w:val="00F6339E"/>
    <w:rsid w:val="00F63E18"/>
    <w:rsid w:val="00F709F8"/>
    <w:rsid w:val="00F9730A"/>
    <w:rsid w:val="00FC22E1"/>
    <w:rsid w:val="00FC682B"/>
    <w:rsid w:val="00FD03B8"/>
    <w:rsid w:val="00FD33C6"/>
    <w:rsid w:val="00FD4DAF"/>
    <w:rsid w:val="00F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5:docId w15:val="{4DD94CD1-72AD-4AE1-9B5A-58110D5D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0547"/>
    <w:rPr>
      <w:rFonts w:ascii="Arial" w:hAnsi="Arial"/>
      <w:lang w:eastAsia="de-DE"/>
    </w:rPr>
  </w:style>
  <w:style w:type="paragraph" w:styleId="berschrift1">
    <w:name w:val="heading 1"/>
    <w:next w:val="Standard"/>
    <w:link w:val="berschrift1Zchn"/>
    <w:qFormat/>
    <w:rsid w:val="00C81A9E"/>
    <w:pPr>
      <w:keepNext/>
      <w:spacing w:before="600" w:after="200" w:line="300" w:lineRule="exact"/>
      <w:outlineLvl w:val="0"/>
    </w:pPr>
    <w:rPr>
      <w:rFonts w:ascii="Arial Black" w:hAnsi="Arial Black"/>
      <w:b/>
      <w:bCs/>
      <w:kern w:val="32"/>
      <w:sz w:val="25"/>
      <w:szCs w:val="32"/>
      <w:lang w:eastAsia="de-DE"/>
    </w:rPr>
  </w:style>
  <w:style w:type="paragraph" w:styleId="berschrift2">
    <w:name w:val="heading 2"/>
    <w:next w:val="Standard"/>
    <w:link w:val="berschrift2Zchn"/>
    <w:unhideWhenUsed/>
    <w:qFormat/>
    <w:rsid w:val="008D65DA"/>
    <w:pPr>
      <w:keepNext/>
      <w:tabs>
        <w:tab w:val="left" w:pos="425"/>
      </w:tabs>
      <w:spacing w:before="170" w:after="40" w:line="250" w:lineRule="exact"/>
      <w:ind w:left="425" w:right="28" w:hanging="425"/>
      <w:outlineLvl w:val="1"/>
    </w:pPr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berschrift3">
    <w:name w:val="heading 3"/>
    <w:next w:val="Standard"/>
    <w:link w:val="berschrift3Zchn"/>
    <w:unhideWhenUsed/>
    <w:qFormat/>
    <w:rsid w:val="009E61F3"/>
    <w:pPr>
      <w:spacing w:before="120" w:after="60"/>
      <w:ind w:left="28" w:right="28"/>
      <w:outlineLvl w:val="2"/>
    </w:pPr>
    <w:rPr>
      <w:rFonts w:ascii="Arial Black" w:eastAsiaTheme="majorEastAsia" w:hAnsi="Arial Black" w:cstheme="majorBidi"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5B41B7"/>
    <w:pPr>
      <w:tabs>
        <w:tab w:val="right" w:pos="9639"/>
      </w:tabs>
    </w:pPr>
    <w:rPr>
      <w:sz w:val="12"/>
    </w:rPr>
  </w:style>
  <w:style w:type="character" w:styleId="Seitenzahl">
    <w:name w:val="page number"/>
    <w:basedOn w:val="Absatz-Standardschriftart"/>
    <w:rsid w:val="005B41B7"/>
    <w:rPr>
      <w:rFonts w:ascii="Arial" w:hAnsi="Arial"/>
      <w:sz w:val="12"/>
    </w:rPr>
  </w:style>
  <w:style w:type="paragraph" w:styleId="Sprechblasentext">
    <w:name w:val="Balloon Text"/>
    <w:basedOn w:val="Standard"/>
    <w:semiHidden/>
    <w:rsid w:val="006778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C81A9E"/>
    <w:rPr>
      <w:rFonts w:ascii="Arial Black" w:hAnsi="Arial Black"/>
      <w:b/>
      <w:bCs/>
      <w:kern w:val="32"/>
      <w:sz w:val="25"/>
      <w:szCs w:val="32"/>
      <w:lang w:eastAsia="de-DE"/>
    </w:rPr>
  </w:style>
  <w:style w:type="paragraph" w:customStyle="1" w:styleId="Example">
    <w:name w:val="Example"/>
    <w:basedOn w:val="Standard"/>
    <w:rsid w:val="00466508"/>
    <w:rPr>
      <w:rFonts w:cs="Arial"/>
      <w:color w:val="A6A6A6"/>
    </w:rPr>
  </w:style>
  <w:style w:type="table" w:styleId="Tabellenraster">
    <w:name w:val="Table Grid"/>
    <w:basedOn w:val="NormaleTabelle"/>
    <w:rsid w:val="00756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rsid w:val="00466508"/>
    <w:rPr>
      <w:rFonts w:ascii="Arial" w:hAnsi="Arial"/>
      <w:b/>
      <w:bCs/>
    </w:rPr>
  </w:style>
  <w:style w:type="paragraph" w:customStyle="1" w:styleId="ExampleTitel">
    <w:name w:val="Example_Titel"/>
    <w:basedOn w:val="Example"/>
    <w:rsid w:val="003C6B17"/>
    <w:pPr>
      <w:spacing w:before="240" w:after="60"/>
    </w:pPr>
    <w:rPr>
      <w:i/>
      <w:lang w:val="it-CH"/>
    </w:rPr>
  </w:style>
  <w:style w:type="paragraph" w:customStyle="1" w:styleId="FormatvorlageExampleFettHintergrund1">
    <w:name w:val="Formatvorlage Example + Fett Hintergrund 1"/>
    <w:basedOn w:val="Example"/>
    <w:rsid w:val="00466508"/>
    <w:rPr>
      <w:b/>
      <w:bCs/>
    </w:rPr>
  </w:style>
  <w:style w:type="paragraph" w:styleId="Kopfzeile">
    <w:name w:val="header"/>
    <w:link w:val="KopfzeileZchn"/>
    <w:uiPriority w:val="99"/>
    <w:rsid w:val="00CB15B7"/>
    <w:pPr>
      <w:tabs>
        <w:tab w:val="right" w:pos="8959"/>
      </w:tabs>
    </w:pPr>
    <w:rPr>
      <w:rFonts w:ascii="Arial" w:hAnsi="Arial"/>
      <w:sz w:val="1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B15B7"/>
    <w:rPr>
      <w:rFonts w:ascii="Arial" w:hAnsi="Arial"/>
      <w:sz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D33C6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8D65DA"/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Textkrper">
    <w:name w:val="Body Text"/>
    <w:link w:val="TextkrperZchn"/>
    <w:qFormat/>
    <w:rsid w:val="008D65DA"/>
    <w:pPr>
      <w:spacing w:before="60" w:after="60"/>
      <w:ind w:left="28" w:right="28"/>
    </w:pPr>
    <w:rPr>
      <w:rFonts w:ascii="Arial" w:hAnsi="Arial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D65DA"/>
    <w:rPr>
      <w:rFonts w:ascii="Arial" w:hAnsi="Arial"/>
      <w:sz w:val="22"/>
      <w:lang w:eastAsia="de-DE"/>
    </w:rPr>
  </w:style>
  <w:style w:type="paragraph" w:styleId="NurText">
    <w:name w:val="Plain Text"/>
    <w:link w:val="NurTextZchn"/>
    <w:qFormat/>
    <w:rsid w:val="008D65DA"/>
    <w:pPr>
      <w:spacing w:before="60" w:after="60"/>
      <w:ind w:left="28" w:right="28"/>
    </w:pPr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rsid w:val="008D65DA"/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E61F3"/>
    <w:rPr>
      <w:rFonts w:ascii="Arial Black" w:eastAsiaTheme="majorEastAsia" w:hAnsi="Arial Black" w:cstheme="majorBidi"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3AA22-FF95-4483-B123-BA0DEA201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3903A2C.dotm</Template>
  <TotalTime>0</TotalTime>
  <Pages>4</Pages>
  <Words>486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Synthese Template</vt:lpstr>
    </vt:vector>
  </TitlesOfParts>
  <Company>Stämpfli Holding AG, Bern</Company>
  <LinksUpToDate>false</LinksUpToDate>
  <CharactersWithSpaces>3548</CharactersWithSpaces>
  <SharedDoc>false</SharedDoc>
  <HLinks>
    <vt:vector size="6" baseType="variant">
      <vt:variant>
        <vt:i4>1835121</vt:i4>
      </vt:variant>
      <vt:variant>
        <vt:i4>45</vt:i4>
      </vt:variant>
      <vt:variant>
        <vt:i4>0</vt:i4>
      </vt:variant>
      <vt:variant>
        <vt:i4>5</vt:i4>
      </vt:variant>
      <vt:variant>
        <vt:lpwstr>mailto:asmith30@its.jnj.com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Elektronische Version: Standortbestimmung und Zielvereinbarung im Rahmen eines Mitarbeiterinnen- und Mitarbeitergesprächs (MAG)</dc:title>
  <dc:subject>advancing education and research</dc:subject>
  <dc:creator>Dürst Ueli, ERZ-AKVB-FBS</dc:creator>
  <cp:keywords>AKVB</cp:keywords>
  <cp:lastModifiedBy>Rognon Patrick, BKD-AKVB-FBS</cp:lastModifiedBy>
  <cp:revision>3</cp:revision>
  <cp:lastPrinted>2014-07-15T08:58:00Z</cp:lastPrinted>
  <dcterms:created xsi:type="dcterms:W3CDTF">2019-12-18T09:06:00Z</dcterms:created>
  <dcterms:modified xsi:type="dcterms:W3CDTF">2019-12-18T10:29:00Z</dcterms:modified>
  <cp:category>Wordvorlage</cp:category>
</cp:coreProperties>
</file>