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28E" w:rsidRDefault="00AD428E" w:rsidP="00D868CB">
      <w:pPr>
        <w:pStyle w:val="berschrift1"/>
        <w:keepNext w:val="0"/>
        <w:spacing w:before="120"/>
        <w:ind w:left="142"/>
      </w:pPr>
    </w:p>
    <w:p w:rsidR="00BD08E3" w:rsidRDefault="00BD08E3" w:rsidP="0013292F">
      <w:pPr>
        <w:pStyle w:val="berschrift1"/>
        <w:keepNext w:val="0"/>
        <w:spacing w:before="120"/>
      </w:pPr>
      <w:r w:rsidRPr="00A50299">
        <w:t>Standortbestimmung und Zielvereinbarung im Rahmen eines Mit</w:t>
      </w:r>
      <w:r w:rsidRPr="00A50299">
        <w:softHyphen/>
        <w:t>arbeiterinnen- und Mitarbeitergesprächs (MAG) für Lehrpersonen</w:t>
      </w:r>
    </w:p>
    <w:tbl>
      <w:tblPr>
        <w:tblW w:w="0" w:type="auto"/>
        <w:tblInd w:w="2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4ED7C"/>
        <w:tblLayout w:type="fixed"/>
        <w:tblCellMar>
          <w:left w:w="0" w:type="dxa"/>
          <w:right w:w="0" w:type="dxa"/>
        </w:tblCellMar>
        <w:tblLook w:val="04A0" w:firstRow="1" w:lastRow="0" w:firstColumn="1" w:lastColumn="0" w:noHBand="0" w:noVBand="1"/>
      </w:tblPr>
      <w:tblGrid>
        <w:gridCol w:w="1708"/>
        <w:gridCol w:w="3625"/>
        <w:gridCol w:w="3625"/>
      </w:tblGrid>
      <w:tr w:rsidR="00771410" w:rsidRPr="003C6B17" w:rsidTr="008C6851">
        <w:tc>
          <w:tcPr>
            <w:tcW w:w="1708" w:type="dxa"/>
            <w:shd w:val="clear" w:color="auto" w:fill="F4ED7C"/>
            <w:vAlign w:val="bottom"/>
          </w:tcPr>
          <w:p w:rsidR="00771410" w:rsidRPr="00A50299" w:rsidRDefault="00771410" w:rsidP="0013292F">
            <w:pPr>
              <w:pStyle w:val="berschrift3"/>
            </w:pPr>
            <w:r>
              <w:t>Schule</w:t>
            </w:r>
          </w:p>
        </w:tc>
        <w:tc>
          <w:tcPr>
            <w:tcW w:w="7250" w:type="dxa"/>
            <w:gridSpan w:val="2"/>
            <w:shd w:val="clear" w:color="auto" w:fill="F4ED7C"/>
            <w:vAlign w:val="bottom"/>
          </w:tcPr>
          <w:p w:rsidR="00771410" w:rsidRPr="00BC471E" w:rsidRDefault="00771410" w:rsidP="0013292F">
            <w:pPr>
              <w:pStyle w:val="Textkrper"/>
              <w:rPr>
                <w:szCs w:val="22"/>
              </w:rPr>
            </w:pPr>
            <w:r w:rsidRPr="00664A45">
              <w:fldChar w:fldCharType="begin">
                <w:ffData>
                  <w:name w:val="Text1"/>
                  <w:enabled/>
                  <w:calcOnExit w:val="0"/>
                  <w:textInput/>
                </w:ffData>
              </w:fldChar>
            </w:r>
            <w:r w:rsidRPr="00664A45">
              <w:instrText xml:space="preserve"> FORMTEXT </w:instrText>
            </w:r>
            <w:r w:rsidRPr="00664A45">
              <w:fldChar w:fldCharType="separate"/>
            </w:r>
            <w:bookmarkStart w:id="0" w:name="_GoBack"/>
            <w:r w:rsidRPr="00664A45">
              <w:rPr>
                <w:noProof/>
              </w:rPr>
              <w:t> </w:t>
            </w:r>
            <w:r w:rsidRPr="00664A45">
              <w:rPr>
                <w:noProof/>
              </w:rPr>
              <w:t> </w:t>
            </w:r>
            <w:r w:rsidRPr="00664A45">
              <w:rPr>
                <w:noProof/>
              </w:rPr>
              <w:t> </w:t>
            </w:r>
            <w:r w:rsidRPr="00664A45">
              <w:rPr>
                <w:noProof/>
              </w:rPr>
              <w:t> </w:t>
            </w:r>
            <w:r w:rsidRPr="00664A45">
              <w:rPr>
                <w:noProof/>
              </w:rPr>
              <w:t> </w:t>
            </w:r>
            <w:bookmarkEnd w:id="0"/>
            <w:r w:rsidRPr="00664A45">
              <w:fldChar w:fldCharType="end"/>
            </w:r>
          </w:p>
        </w:tc>
      </w:tr>
      <w:tr w:rsidR="00771410" w:rsidRPr="003C6B17" w:rsidTr="008C6851">
        <w:tc>
          <w:tcPr>
            <w:tcW w:w="1708" w:type="dxa"/>
            <w:shd w:val="clear" w:color="auto" w:fill="F4ED7C"/>
            <w:vAlign w:val="bottom"/>
          </w:tcPr>
          <w:p w:rsidR="00771410" w:rsidRPr="00467D3F" w:rsidRDefault="00771410" w:rsidP="0013292F">
            <w:pPr>
              <w:pStyle w:val="berschrift3"/>
            </w:pPr>
            <w:r w:rsidRPr="00467D3F">
              <w:t>Lehrperson</w:t>
            </w:r>
          </w:p>
        </w:tc>
        <w:tc>
          <w:tcPr>
            <w:tcW w:w="7250" w:type="dxa"/>
            <w:gridSpan w:val="2"/>
            <w:shd w:val="clear" w:color="auto" w:fill="F4ED7C"/>
            <w:vAlign w:val="bottom"/>
          </w:tcPr>
          <w:p w:rsidR="00771410" w:rsidRPr="00BC471E" w:rsidRDefault="00771410" w:rsidP="000700A4">
            <w:pPr>
              <w:pStyle w:val="NurText"/>
              <w:rPr>
                <w:sz w:val="22"/>
                <w:szCs w:val="22"/>
                <w:lang w:val="it-CH"/>
              </w:rPr>
            </w:pPr>
            <w:r w:rsidRPr="00B4285D">
              <w:t>Name</w:t>
            </w:r>
            <w:r w:rsidR="004B2683">
              <w:t xml:space="preserve"> </w:t>
            </w:r>
            <w:r w:rsidRPr="00B4285D">
              <w:t>/</w:t>
            </w:r>
            <w:r w:rsidR="004B2683">
              <w:t xml:space="preserve"> </w:t>
            </w:r>
            <w:r w:rsidRPr="00B4285D">
              <w:t>Vorname</w:t>
            </w:r>
            <w:r w:rsidR="00C427EB">
              <w:t>  </w:t>
            </w:r>
            <w:r w:rsidR="00BC4A67">
              <w:t xml:space="preserve"> </w:t>
            </w:r>
            <w:bookmarkStart w:id="1" w:name="Name_Vorname"/>
            <w:r w:rsidR="00C13BDC">
              <w:rPr>
                <w:rStyle w:val="TextkrperZchn"/>
              </w:rPr>
              <w:fldChar w:fldCharType="begin">
                <w:ffData>
                  <w:name w:val="Name_Vorname"/>
                  <w:enabled/>
                  <w:calcOnExit/>
                  <w:textInput/>
                </w:ffData>
              </w:fldChar>
            </w:r>
            <w:r w:rsidR="00C13BDC">
              <w:rPr>
                <w:rStyle w:val="TextkrperZchn"/>
              </w:rPr>
              <w:instrText xml:space="preserve"> FORMTEXT </w:instrText>
            </w:r>
            <w:r w:rsidR="00C13BDC">
              <w:rPr>
                <w:rStyle w:val="TextkrperZchn"/>
              </w:rPr>
            </w:r>
            <w:r w:rsidR="00C13BDC">
              <w:rPr>
                <w:rStyle w:val="TextkrperZchn"/>
              </w:rPr>
              <w:fldChar w:fldCharType="separate"/>
            </w:r>
            <w:r w:rsidR="000700A4">
              <w:rPr>
                <w:rStyle w:val="TextkrperZchn"/>
                <w:noProof/>
              </w:rPr>
              <w:t> </w:t>
            </w:r>
            <w:r w:rsidR="000700A4">
              <w:rPr>
                <w:rStyle w:val="TextkrperZchn"/>
                <w:noProof/>
              </w:rPr>
              <w:t> </w:t>
            </w:r>
            <w:r w:rsidR="000700A4">
              <w:rPr>
                <w:rStyle w:val="TextkrperZchn"/>
                <w:noProof/>
              </w:rPr>
              <w:t> </w:t>
            </w:r>
            <w:r w:rsidR="000700A4">
              <w:rPr>
                <w:rStyle w:val="TextkrperZchn"/>
                <w:noProof/>
              </w:rPr>
              <w:t> </w:t>
            </w:r>
            <w:r w:rsidR="000700A4">
              <w:rPr>
                <w:rStyle w:val="TextkrperZchn"/>
                <w:noProof/>
              </w:rPr>
              <w:t> </w:t>
            </w:r>
            <w:r w:rsidR="00C13BDC">
              <w:rPr>
                <w:rStyle w:val="TextkrperZchn"/>
              </w:rPr>
              <w:fldChar w:fldCharType="end"/>
            </w:r>
            <w:bookmarkEnd w:id="1"/>
          </w:p>
        </w:tc>
      </w:tr>
      <w:tr w:rsidR="00771410" w:rsidRPr="003C6B17" w:rsidTr="008C6851">
        <w:tc>
          <w:tcPr>
            <w:tcW w:w="1708" w:type="dxa"/>
            <w:shd w:val="clear" w:color="auto" w:fill="F4ED7C"/>
            <w:vAlign w:val="bottom"/>
          </w:tcPr>
          <w:p w:rsidR="00771410" w:rsidRPr="00A50299" w:rsidRDefault="00771410" w:rsidP="0013292F">
            <w:pPr>
              <w:pStyle w:val="NurText"/>
            </w:pPr>
          </w:p>
        </w:tc>
        <w:tc>
          <w:tcPr>
            <w:tcW w:w="7250" w:type="dxa"/>
            <w:gridSpan w:val="2"/>
            <w:shd w:val="clear" w:color="auto" w:fill="F4ED7C"/>
            <w:vAlign w:val="bottom"/>
          </w:tcPr>
          <w:p w:rsidR="00771410" w:rsidRPr="00BC471E" w:rsidRDefault="00771410" w:rsidP="00BC4A67">
            <w:pPr>
              <w:pStyle w:val="NurText"/>
              <w:rPr>
                <w:sz w:val="22"/>
                <w:szCs w:val="22"/>
                <w:lang w:val="it-CH"/>
              </w:rPr>
            </w:pPr>
            <w:r w:rsidRPr="00B4285D">
              <w:t>Funktion</w:t>
            </w:r>
            <w:r w:rsidR="00C427EB">
              <w:t>  </w:t>
            </w:r>
            <w:r w:rsidR="00BC4A67">
              <w:t xml:space="preserve"> </w:t>
            </w:r>
            <w:r w:rsidRPr="00664A45">
              <w:rPr>
                <w:rStyle w:val="TextkrperZchn"/>
              </w:rPr>
              <w:fldChar w:fldCharType="begin">
                <w:ffData>
                  <w:name w:val="Text1"/>
                  <w:enabled/>
                  <w:calcOnExit w:val="0"/>
                  <w:textInput/>
                </w:ffData>
              </w:fldChar>
            </w:r>
            <w:r w:rsidRPr="00664A45">
              <w:rPr>
                <w:rStyle w:val="TextkrperZchn"/>
              </w:rPr>
              <w:instrText xml:space="preserve"> FORMTEXT </w:instrText>
            </w:r>
            <w:r w:rsidRPr="00664A45">
              <w:rPr>
                <w:rStyle w:val="TextkrperZchn"/>
              </w:rPr>
            </w:r>
            <w:r w:rsidRPr="00664A45">
              <w:rPr>
                <w:rStyle w:val="TextkrperZchn"/>
              </w:rPr>
              <w:fldChar w:fldCharType="separate"/>
            </w:r>
            <w:r w:rsidRPr="00664A45">
              <w:rPr>
                <w:rStyle w:val="TextkrperZchn"/>
                <w:noProof/>
              </w:rPr>
              <w:t> </w:t>
            </w:r>
            <w:r w:rsidRPr="00664A45">
              <w:rPr>
                <w:rStyle w:val="TextkrperZchn"/>
                <w:noProof/>
              </w:rPr>
              <w:t> </w:t>
            </w:r>
            <w:r w:rsidRPr="00664A45">
              <w:rPr>
                <w:rStyle w:val="TextkrperZchn"/>
                <w:noProof/>
              </w:rPr>
              <w:t> </w:t>
            </w:r>
            <w:r w:rsidRPr="00664A45">
              <w:rPr>
                <w:rStyle w:val="TextkrperZchn"/>
                <w:noProof/>
              </w:rPr>
              <w:t> </w:t>
            </w:r>
            <w:r w:rsidRPr="00664A45">
              <w:rPr>
                <w:rStyle w:val="TextkrperZchn"/>
                <w:noProof/>
              </w:rPr>
              <w:t> </w:t>
            </w:r>
            <w:r w:rsidRPr="00664A45">
              <w:rPr>
                <w:rStyle w:val="TextkrperZchn"/>
              </w:rPr>
              <w:fldChar w:fldCharType="end"/>
            </w:r>
          </w:p>
        </w:tc>
      </w:tr>
      <w:tr w:rsidR="00771410" w:rsidRPr="003C6B17" w:rsidTr="008C6851">
        <w:tc>
          <w:tcPr>
            <w:tcW w:w="1708" w:type="dxa"/>
            <w:shd w:val="clear" w:color="auto" w:fill="F4ED7C"/>
            <w:vAlign w:val="bottom"/>
          </w:tcPr>
          <w:p w:rsidR="00771410" w:rsidRPr="00A50299" w:rsidRDefault="00771410" w:rsidP="0013292F">
            <w:pPr>
              <w:pStyle w:val="NurText"/>
            </w:pPr>
          </w:p>
        </w:tc>
        <w:tc>
          <w:tcPr>
            <w:tcW w:w="7250" w:type="dxa"/>
            <w:gridSpan w:val="2"/>
            <w:shd w:val="clear" w:color="auto" w:fill="F4ED7C"/>
            <w:vAlign w:val="bottom"/>
          </w:tcPr>
          <w:p w:rsidR="002E02F0" w:rsidRPr="00BC471E" w:rsidRDefault="00771410" w:rsidP="002421DD">
            <w:pPr>
              <w:pStyle w:val="NurText"/>
              <w:rPr>
                <w:sz w:val="22"/>
                <w:szCs w:val="22"/>
                <w:lang w:val="it-CH"/>
              </w:rPr>
            </w:pPr>
            <w:r w:rsidRPr="00B4285D">
              <w:t>Stufe</w:t>
            </w:r>
            <w:r w:rsidR="004B2683">
              <w:t xml:space="preserve"> </w:t>
            </w:r>
            <w:r w:rsidRPr="00B4285D">
              <w:t>/</w:t>
            </w:r>
            <w:r w:rsidR="004B2683">
              <w:t xml:space="preserve"> </w:t>
            </w:r>
            <w:r w:rsidRPr="00B4285D">
              <w:t>Klasse</w:t>
            </w:r>
            <w:r w:rsidR="00C427EB">
              <w:t>  </w:t>
            </w:r>
            <w:r w:rsidR="00BC4A67">
              <w:t xml:space="preserve"> </w:t>
            </w:r>
            <w:r w:rsidR="002421DD">
              <w:rPr>
                <w:rStyle w:val="TextkrperZchn"/>
              </w:rPr>
              <w:fldChar w:fldCharType="begin">
                <w:ffData>
                  <w:name w:val="Stufe_Klasse"/>
                  <w:enabled/>
                  <w:calcOnExit/>
                  <w:textInput/>
                </w:ffData>
              </w:fldChar>
            </w:r>
            <w:bookmarkStart w:id="2" w:name="Stufe_Klasse"/>
            <w:r w:rsidR="002421DD">
              <w:rPr>
                <w:rStyle w:val="TextkrperZchn"/>
              </w:rPr>
              <w:instrText xml:space="preserve"> FORMTEXT </w:instrText>
            </w:r>
            <w:r w:rsidR="002421DD">
              <w:rPr>
                <w:rStyle w:val="TextkrperZchn"/>
              </w:rPr>
            </w:r>
            <w:r w:rsidR="002421DD">
              <w:rPr>
                <w:rStyle w:val="TextkrperZchn"/>
              </w:rPr>
              <w:fldChar w:fldCharType="separate"/>
            </w:r>
            <w:r w:rsidR="002421DD">
              <w:rPr>
                <w:rStyle w:val="TextkrperZchn"/>
                <w:noProof/>
              </w:rPr>
              <w:t> </w:t>
            </w:r>
            <w:r w:rsidR="002421DD">
              <w:rPr>
                <w:rStyle w:val="TextkrperZchn"/>
                <w:noProof/>
              </w:rPr>
              <w:t> </w:t>
            </w:r>
            <w:r w:rsidR="002421DD">
              <w:rPr>
                <w:rStyle w:val="TextkrperZchn"/>
                <w:noProof/>
              </w:rPr>
              <w:t> </w:t>
            </w:r>
            <w:r w:rsidR="002421DD">
              <w:rPr>
                <w:rStyle w:val="TextkrperZchn"/>
                <w:noProof/>
              </w:rPr>
              <w:t> </w:t>
            </w:r>
            <w:r w:rsidR="002421DD">
              <w:rPr>
                <w:rStyle w:val="TextkrperZchn"/>
                <w:noProof/>
              </w:rPr>
              <w:t> </w:t>
            </w:r>
            <w:r w:rsidR="002421DD">
              <w:rPr>
                <w:rStyle w:val="TextkrperZchn"/>
              </w:rPr>
              <w:fldChar w:fldCharType="end"/>
            </w:r>
            <w:bookmarkEnd w:id="2"/>
          </w:p>
        </w:tc>
      </w:tr>
      <w:tr w:rsidR="00771410" w:rsidRPr="003C6B17" w:rsidTr="008C6851">
        <w:tc>
          <w:tcPr>
            <w:tcW w:w="1708" w:type="dxa"/>
            <w:shd w:val="clear" w:color="auto" w:fill="F4ED7C"/>
            <w:vAlign w:val="bottom"/>
          </w:tcPr>
          <w:p w:rsidR="00771410" w:rsidRPr="00A50299" w:rsidRDefault="00771410" w:rsidP="0013292F">
            <w:pPr>
              <w:pStyle w:val="NurText"/>
            </w:pPr>
          </w:p>
        </w:tc>
        <w:tc>
          <w:tcPr>
            <w:tcW w:w="7250" w:type="dxa"/>
            <w:gridSpan w:val="2"/>
            <w:shd w:val="clear" w:color="auto" w:fill="F4ED7C"/>
            <w:vAlign w:val="bottom"/>
          </w:tcPr>
          <w:p w:rsidR="00771410" w:rsidRPr="00BC471E" w:rsidRDefault="00771410" w:rsidP="002421DD">
            <w:pPr>
              <w:pStyle w:val="NurText"/>
              <w:rPr>
                <w:sz w:val="22"/>
                <w:szCs w:val="22"/>
                <w:lang w:val="it-CH"/>
              </w:rPr>
            </w:pPr>
            <w:r w:rsidRPr="00B4285D">
              <w:t>Beschäftigungsgrad</w:t>
            </w:r>
            <w:r w:rsidR="00C427EB">
              <w:t>  </w:t>
            </w:r>
            <w:r w:rsidR="00BC4A67">
              <w:t xml:space="preserve"> </w:t>
            </w:r>
            <w:r w:rsidR="002421DD">
              <w:rPr>
                <w:rStyle w:val="TextkrperZchn"/>
              </w:rPr>
              <w:fldChar w:fldCharType="begin">
                <w:ffData>
                  <w:name w:val="Beschäftigungsgrad"/>
                  <w:enabled/>
                  <w:calcOnExit/>
                  <w:textInput/>
                </w:ffData>
              </w:fldChar>
            </w:r>
            <w:bookmarkStart w:id="3" w:name="Beschäftigungsgrad"/>
            <w:r w:rsidR="002421DD">
              <w:rPr>
                <w:rStyle w:val="TextkrperZchn"/>
              </w:rPr>
              <w:instrText xml:space="preserve"> FORMTEXT </w:instrText>
            </w:r>
            <w:r w:rsidR="002421DD">
              <w:rPr>
                <w:rStyle w:val="TextkrperZchn"/>
              </w:rPr>
            </w:r>
            <w:r w:rsidR="002421DD">
              <w:rPr>
                <w:rStyle w:val="TextkrperZchn"/>
              </w:rPr>
              <w:fldChar w:fldCharType="separate"/>
            </w:r>
            <w:r w:rsidR="002421DD">
              <w:rPr>
                <w:rStyle w:val="TextkrperZchn"/>
                <w:noProof/>
              </w:rPr>
              <w:t> </w:t>
            </w:r>
            <w:r w:rsidR="002421DD">
              <w:rPr>
                <w:rStyle w:val="TextkrperZchn"/>
                <w:noProof/>
              </w:rPr>
              <w:t> </w:t>
            </w:r>
            <w:r w:rsidR="002421DD">
              <w:rPr>
                <w:rStyle w:val="TextkrperZchn"/>
                <w:noProof/>
              </w:rPr>
              <w:t> </w:t>
            </w:r>
            <w:r w:rsidR="002421DD">
              <w:rPr>
                <w:rStyle w:val="TextkrperZchn"/>
                <w:noProof/>
              </w:rPr>
              <w:t> </w:t>
            </w:r>
            <w:r w:rsidR="002421DD">
              <w:rPr>
                <w:rStyle w:val="TextkrperZchn"/>
                <w:noProof/>
              </w:rPr>
              <w:t> </w:t>
            </w:r>
            <w:r w:rsidR="002421DD">
              <w:rPr>
                <w:rStyle w:val="TextkrperZchn"/>
              </w:rPr>
              <w:fldChar w:fldCharType="end"/>
            </w:r>
            <w:bookmarkEnd w:id="3"/>
            <w:r w:rsidR="00C66DE9">
              <w:rPr>
                <w:rStyle w:val="TextkrperZchn"/>
              </w:rPr>
              <w:t> </w:t>
            </w:r>
            <w:r w:rsidR="00C427EB">
              <w:rPr>
                <w:rStyle w:val="TextkrperZchn"/>
              </w:rPr>
              <w:t>%</w:t>
            </w:r>
          </w:p>
        </w:tc>
      </w:tr>
      <w:tr w:rsidR="00771410" w:rsidRPr="003C6B17" w:rsidTr="008C6851">
        <w:tc>
          <w:tcPr>
            <w:tcW w:w="1708" w:type="dxa"/>
            <w:shd w:val="clear" w:color="auto" w:fill="F4ED7C"/>
            <w:vAlign w:val="bottom"/>
          </w:tcPr>
          <w:p w:rsidR="00771410" w:rsidRPr="00A50299" w:rsidRDefault="00771410" w:rsidP="0013292F">
            <w:pPr>
              <w:pStyle w:val="NurText"/>
            </w:pPr>
          </w:p>
        </w:tc>
        <w:tc>
          <w:tcPr>
            <w:tcW w:w="7250" w:type="dxa"/>
            <w:gridSpan w:val="2"/>
            <w:shd w:val="clear" w:color="auto" w:fill="F4ED7C"/>
            <w:vAlign w:val="bottom"/>
          </w:tcPr>
          <w:p w:rsidR="00771410" w:rsidRPr="00BC471E" w:rsidRDefault="00771410" w:rsidP="00BC4A67">
            <w:pPr>
              <w:pStyle w:val="NurText"/>
              <w:rPr>
                <w:sz w:val="22"/>
                <w:szCs w:val="22"/>
                <w:lang w:val="it-CH"/>
              </w:rPr>
            </w:pPr>
            <w:r w:rsidRPr="00B4285D">
              <w:t>An dieser Schule seit</w:t>
            </w:r>
            <w:r w:rsidR="00C427EB">
              <w:t>  </w:t>
            </w:r>
            <w:r w:rsidR="00BC4A67">
              <w:t xml:space="preserve"> </w:t>
            </w:r>
            <w:r w:rsidRPr="00664A45">
              <w:rPr>
                <w:rStyle w:val="TextkrperZchn"/>
              </w:rPr>
              <w:fldChar w:fldCharType="begin">
                <w:ffData>
                  <w:name w:val="Text1"/>
                  <w:enabled/>
                  <w:calcOnExit w:val="0"/>
                  <w:textInput/>
                </w:ffData>
              </w:fldChar>
            </w:r>
            <w:r w:rsidRPr="00664A45">
              <w:rPr>
                <w:rStyle w:val="TextkrperZchn"/>
              </w:rPr>
              <w:instrText xml:space="preserve"> FORMTEXT </w:instrText>
            </w:r>
            <w:r w:rsidRPr="00664A45">
              <w:rPr>
                <w:rStyle w:val="TextkrperZchn"/>
              </w:rPr>
            </w:r>
            <w:r w:rsidRPr="00664A45">
              <w:rPr>
                <w:rStyle w:val="TextkrperZchn"/>
              </w:rPr>
              <w:fldChar w:fldCharType="separate"/>
            </w:r>
            <w:r w:rsidRPr="00664A45">
              <w:rPr>
                <w:rStyle w:val="TextkrperZchn"/>
                <w:noProof/>
              </w:rPr>
              <w:t> </w:t>
            </w:r>
            <w:r w:rsidRPr="00664A45">
              <w:rPr>
                <w:rStyle w:val="TextkrperZchn"/>
                <w:noProof/>
              </w:rPr>
              <w:t> </w:t>
            </w:r>
            <w:r w:rsidRPr="00664A45">
              <w:rPr>
                <w:rStyle w:val="TextkrperZchn"/>
                <w:noProof/>
              </w:rPr>
              <w:t> </w:t>
            </w:r>
            <w:r w:rsidRPr="00664A45">
              <w:rPr>
                <w:rStyle w:val="TextkrperZchn"/>
                <w:noProof/>
              </w:rPr>
              <w:t> </w:t>
            </w:r>
            <w:r w:rsidRPr="00664A45">
              <w:rPr>
                <w:rStyle w:val="TextkrperZchn"/>
                <w:noProof/>
              </w:rPr>
              <w:t> </w:t>
            </w:r>
            <w:r w:rsidRPr="00664A45">
              <w:rPr>
                <w:rStyle w:val="TextkrperZchn"/>
              </w:rPr>
              <w:fldChar w:fldCharType="end"/>
            </w:r>
          </w:p>
        </w:tc>
      </w:tr>
      <w:tr w:rsidR="00771410" w:rsidRPr="003C6B17" w:rsidTr="008C6851">
        <w:tc>
          <w:tcPr>
            <w:tcW w:w="1708" w:type="dxa"/>
            <w:shd w:val="clear" w:color="auto" w:fill="F4ED7C"/>
            <w:vAlign w:val="bottom"/>
          </w:tcPr>
          <w:p w:rsidR="00771410" w:rsidRPr="00467D3F" w:rsidRDefault="00771410" w:rsidP="0013292F">
            <w:pPr>
              <w:pStyle w:val="berschrift3"/>
            </w:pPr>
            <w:r w:rsidRPr="00467D3F">
              <w:t>Schulleitung</w:t>
            </w:r>
          </w:p>
        </w:tc>
        <w:tc>
          <w:tcPr>
            <w:tcW w:w="7250" w:type="dxa"/>
            <w:gridSpan w:val="2"/>
            <w:shd w:val="clear" w:color="auto" w:fill="F4ED7C"/>
            <w:vAlign w:val="bottom"/>
          </w:tcPr>
          <w:p w:rsidR="00771410" w:rsidRPr="00BC471E" w:rsidRDefault="00771410" w:rsidP="00BC4A67">
            <w:pPr>
              <w:pStyle w:val="NurText"/>
              <w:rPr>
                <w:sz w:val="22"/>
                <w:szCs w:val="22"/>
                <w:lang w:val="it-CH"/>
              </w:rPr>
            </w:pPr>
            <w:r w:rsidRPr="00B4285D">
              <w:t>Name</w:t>
            </w:r>
            <w:r w:rsidR="000D3F0B">
              <w:t xml:space="preserve"> </w:t>
            </w:r>
            <w:r w:rsidRPr="00B4285D">
              <w:t>/</w:t>
            </w:r>
            <w:r w:rsidR="000D3F0B">
              <w:t xml:space="preserve"> </w:t>
            </w:r>
            <w:r w:rsidRPr="00B4285D">
              <w:t>Vorname</w:t>
            </w:r>
            <w:r w:rsidR="00C427EB">
              <w:t>  </w:t>
            </w:r>
            <w:r w:rsidR="00BC4A67">
              <w:t xml:space="preserve"> </w:t>
            </w:r>
            <w:r w:rsidRPr="00664A45">
              <w:rPr>
                <w:rStyle w:val="TextkrperZchn"/>
              </w:rPr>
              <w:fldChar w:fldCharType="begin">
                <w:ffData>
                  <w:name w:val="Text1"/>
                  <w:enabled/>
                  <w:calcOnExit w:val="0"/>
                  <w:textInput/>
                </w:ffData>
              </w:fldChar>
            </w:r>
            <w:r w:rsidRPr="00664A45">
              <w:rPr>
                <w:rStyle w:val="TextkrperZchn"/>
              </w:rPr>
              <w:instrText xml:space="preserve"> FORMTEXT </w:instrText>
            </w:r>
            <w:r w:rsidRPr="00664A45">
              <w:rPr>
                <w:rStyle w:val="TextkrperZchn"/>
              </w:rPr>
            </w:r>
            <w:r w:rsidRPr="00664A45">
              <w:rPr>
                <w:rStyle w:val="TextkrperZchn"/>
              </w:rPr>
              <w:fldChar w:fldCharType="separate"/>
            </w:r>
            <w:r w:rsidRPr="00664A45">
              <w:rPr>
                <w:rStyle w:val="TextkrperZchn"/>
                <w:noProof/>
              </w:rPr>
              <w:t> </w:t>
            </w:r>
            <w:r w:rsidRPr="00664A45">
              <w:rPr>
                <w:rStyle w:val="TextkrperZchn"/>
                <w:noProof/>
              </w:rPr>
              <w:t> </w:t>
            </w:r>
            <w:r w:rsidRPr="00664A45">
              <w:rPr>
                <w:rStyle w:val="TextkrperZchn"/>
                <w:noProof/>
              </w:rPr>
              <w:t> </w:t>
            </w:r>
            <w:r w:rsidRPr="00664A45">
              <w:rPr>
                <w:rStyle w:val="TextkrperZchn"/>
                <w:noProof/>
              </w:rPr>
              <w:t> </w:t>
            </w:r>
            <w:r w:rsidRPr="00664A45">
              <w:rPr>
                <w:rStyle w:val="TextkrperZchn"/>
                <w:noProof/>
              </w:rPr>
              <w:t> </w:t>
            </w:r>
            <w:r w:rsidRPr="00664A45">
              <w:rPr>
                <w:rStyle w:val="TextkrperZchn"/>
              </w:rPr>
              <w:fldChar w:fldCharType="end"/>
            </w:r>
          </w:p>
        </w:tc>
      </w:tr>
      <w:tr w:rsidR="00947860" w:rsidRPr="003C6B17" w:rsidTr="008C6851">
        <w:tc>
          <w:tcPr>
            <w:tcW w:w="1708" w:type="dxa"/>
            <w:shd w:val="clear" w:color="auto" w:fill="F4ED7C"/>
            <w:vAlign w:val="bottom"/>
          </w:tcPr>
          <w:p w:rsidR="00947860" w:rsidRPr="00A50299" w:rsidRDefault="00947860" w:rsidP="0013292F">
            <w:pPr>
              <w:pStyle w:val="NurText"/>
            </w:pPr>
          </w:p>
        </w:tc>
        <w:tc>
          <w:tcPr>
            <w:tcW w:w="3625" w:type="dxa"/>
            <w:shd w:val="clear" w:color="auto" w:fill="F4ED7C"/>
            <w:vAlign w:val="bottom"/>
          </w:tcPr>
          <w:p w:rsidR="00947860" w:rsidRPr="00BC471E" w:rsidRDefault="00947860" w:rsidP="00BC4A67">
            <w:pPr>
              <w:pStyle w:val="NurText"/>
              <w:rPr>
                <w:sz w:val="22"/>
                <w:szCs w:val="22"/>
                <w:lang w:val="it-CH"/>
              </w:rPr>
            </w:pPr>
            <w:r w:rsidRPr="00B4285D">
              <w:t>Unterrichtsbesuche</w:t>
            </w:r>
            <w:r w:rsidR="00C427EB">
              <w:t>  </w:t>
            </w:r>
            <w:r w:rsidR="00BC4A67">
              <w:t xml:space="preserve"> </w:t>
            </w:r>
            <w:r w:rsidRPr="00664A45">
              <w:rPr>
                <w:rStyle w:val="TextkrperZchn"/>
              </w:rPr>
              <w:fldChar w:fldCharType="begin">
                <w:ffData>
                  <w:name w:val="Text1"/>
                  <w:enabled/>
                  <w:calcOnExit w:val="0"/>
                  <w:textInput/>
                </w:ffData>
              </w:fldChar>
            </w:r>
            <w:r w:rsidRPr="00664A45">
              <w:rPr>
                <w:rStyle w:val="TextkrperZchn"/>
              </w:rPr>
              <w:instrText xml:space="preserve"> FORMTEXT </w:instrText>
            </w:r>
            <w:r w:rsidRPr="00664A45">
              <w:rPr>
                <w:rStyle w:val="TextkrperZchn"/>
              </w:rPr>
            </w:r>
            <w:r w:rsidRPr="00664A45">
              <w:rPr>
                <w:rStyle w:val="TextkrperZchn"/>
              </w:rPr>
              <w:fldChar w:fldCharType="separate"/>
            </w:r>
            <w:r w:rsidRPr="00664A45">
              <w:rPr>
                <w:rStyle w:val="TextkrperZchn"/>
                <w:noProof/>
              </w:rPr>
              <w:t> </w:t>
            </w:r>
            <w:r w:rsidRPr="00664A45">
              <w:rPr>
                <w:rStyle w:val="TextkrperZchn"/>
                <w:noProof/>
              </w:rPr>
              <w:t> </w:t>
            </w:r>
            <w:r w:rsidRPr="00664A45">
              <w:rPr>
                <w:rStyle w:val="TextkrperZchn"/>
                <w:noProof/>
              </w:rPr>
              <w:t> </w:t>
            </w:r>
            <w:r w:rsidRPr="00664A45">
              <w:rPr>
                <w:rStyle w:val="TextkrperZchn"/>
                <w:noProof/>
              </w:rPr>
              <w:t> </w:t>
            </w:r>
            <w:r w:rsidRPr="00664A45">
              <w:rPr>
                <w:rStyle w:val="TextkrperZchn"/>
                <w:noProof/>
              </w:rPr>
              <w:t> </w:t>
            </w:r>
            <w:r w:rsidRPr="00664A45">
              <w:rPr>
                <w:rStyle w:val="TextkrperZchn"/>
              </w:rPr>
              <w:fldChar w:fldCharType="end"/>
            </w:r>
          </w:p>
        </w:tc>
        <w:tc>
          <w:tcPr>
            <w:tcW w:w="3625" w:type="dxa"/>
            <w:shd w:val="clear" w:color="auto" w:fill="F4ED7C"/>
            <w:vAlign w:val="bottom"/>
          </w:tcPr>
          <w:p w:rsidR="00947860" w:rsidRPr="00BC471E" w:rsidRDefault="00F4738B" w:rsidP="00BC4A67">
            <w:pPr>
              <w:rPr>
                <w:sz w:val="22"/>
                <w:szCs w:val="22"/>
                <w:lang w:val="it-CH"/>
              </w:rPr>
            </w:pPr>
            <w:sdt>
              <w:sdtPr>
                <w:rPr>
                  <w:rFonts w:cs="Arial"/>
                  <w:sz w:val="32"/>
                  <w:szCs w:val="32"/>
                </w:rPr>
                <w:id w:val="-1725597753"/>
                <w14:checkbox>
                  <w14:checked w14:val="0"/>
                  <w14:checkedState w14:val="00FE" w14:font="Wingdings"/>
                  <w14:uncheckedState w14:val="2610" w14:font="MS Gothic"/>
                </w14:checkbox>
              </w:sdtPr>
              <w:sdtEndPr/>
              <w:sdtContent>
                <w:r w:rsidR="00947860">
                  <w:rPr>
                    <w:rFonts w:ascii="MS Gothic" w:eastAsia="MS Gothic" w:hAnsi="MS Gothic" w:cs="Arial" w:hint="eastAsia"/>
                    <w:sz w:val="32"/>
                    <w:szCs w:val="32"/>
                  </w:rPr>
                  <w:t>☐</w:t>
                </w:r>
              </w:sdtContent>
            </w:sdt>
            <w:r w:rsidR="00947860">
              <w:rPr>
                <w:lang w:val="it-CH"/>
              </w:rPr>
              <w:t xml:space="preserve"> </w:t>
            </w:r>
            <w:r w:rsidR="00947860" w:rsidRPr="00947860">
              <w:rPr>
                <w:sz w:val="15"/>
                <w:szCs w:val="15"/>
              </w:rPr>
              <w:t>Ja, am</w:t>
            </w:r>
            <w:r w:rsidR="00C427EB">
              <w:t>  </w:t>
            </w:r>
            <w:r w:rsidR="00BC4A67">
              <w:t xml:space="preserve"> </w:t>
            </w:r>
            <w:r w:rsidR="00947860" w:rsidRPr="00664A45">
              <w:rPr>
                <w:rStyle w:val="TextkrperZchn"/>
              </w:rPr>
              <w:fldChar w:fldCharType="begin">
                <w:ffData>
                  <w:name w:val="Text1"/>
                  <w:enabled/>
                  <w:calcOnExit w:val="0"/>
                  <w:textInput/>
                </w:ffData>
              </w:fldChar>
            </w:r>
            <w:r w:rsidR="00947860" w:rsidRPr="00664A45">
              <w:rPr>
                <w:rStyle w:val="TextkrperZchn"/>
              </w:rPr>
              <w:instrText xml:space="preserve"> FORMTEXT </w:instrText>
            </w:r>
            <w:r w:rsidR="00947860" w:rsidRPr="00664A45">
              <w:rPr>
                <w:rStyle w:val="TextkrperZchn"/>
              </w:rPr>
            </w:r>
            <w:r w:rsidR="00947860" w:rsidRPr="00664A45">
              <w:rPr>
                <w:rStyle w:val="TextkrperZchn"/>
              </w:rPr>
              <w:fldChar w:fldCharType="separate"/>
            </w:r>
            <w:r w:rsidR="00947860" w:rsidRPr="00664A45">
              <w:rPr>
                <w:rStyle w:val="TextkrperZchn"/>
                <w:noProof/>
              </w:rPr>
              <w:t> </w:t>
            </w:r>
            <w:r w:rsidR="00947860" w:rsidRPr="00664A45">
              <w:rPr>
                <w:rStyle w:val="TextkrperZchn"/>
                <w:noProof/>
              </w:rPr>
              <w:t> </w:t>
            </w:r>
            <w:r w:rsidR="00947860" w:rsidRPr="00664A45">
              <w:rPr>
                <w:rStyle w:val="TextkrperZchn"/>
                <w:noProof/>
              </w:rPr>
              <w:t> </w:t>
            </w:r>
            <w:r w:rsidR="00947860" w:rsidRPr="00664A45">
              <w:rPr>
                <w:rStyle w:val="TextkrperZchn"/>
                <w:noProof/>
              </w:rPr>
              <w:t> </w:t>
            </w:r>
            <w:r w:rsidR="00947860" w:rsidRPr="00664A45">
              <w:rPr>
                <w:rStyle w:val="TextkrperZchn"/>
                <w:noProof/>
              </w:rPr>
              <w:t> </w:t>
            </w:r>
            <w:r w:rsidR="00947860" w:rsidRPr="00664A45">
              <w:rPr>
                <w:rStyle w:val="TextkrperZchn"/>
              </w:rPr>
              <w:fldChar w:fldCharType="end"/>
            </w:r>
          </w:p>
        </w:tc>
      </w:tr>
      <w:tr w:rsidR="00771410" w:rsidRPr="003C6B17" w:rsidTr="000D3F0B">
        <w:tc>
          <w:tcPr>
            <w:tcW w:w="1708" w:type="dxa"/>
            <w:shd w:val="clear" w:color="auto" w:fill="F4ED7C"/>
            <w:vAlign w:val="center"/>
          </w:tcPr>
          <w:p w:rsidR="00771410" w:rsidRPr="00A50299" w:rsidRDefault="00771410" w:rsidP="000700A4">
            <w:pPr>
              <w:pStyle w:val="NurText"/>
            </w:pPr>
          </w:p>
        </w:tc>
        <w:tc>
          <w:tcPr>
            <w:tcW w:w="3625" w:type="dxa"/>
            <w:shd w:val="clear" w:color="auto" w:fill="F4ED7C"/>
          </w:tcPr>
          <w:p w:rsidR="00771410" w:rsidRPr="00BC471E" w:rsidRDefault="00771410" w:rsidP="000D3F0B">
            <w:pPr>
              <w:pStyle w:val="NurText"/>
              <w:rPr>
                <w:rFonts w:ascii="HelveticaNeue-Light" w:hAnsi="HelveticaNeue-Light" w:cs="HelveticaNeue-Light"/>
                <w:color w:val="000000"/>
                <w:sz w:val="22"/>
                <w:szCs w:val="22"/>
              </w:rPr>
            </w:pPr>
            <w:r w:rsidRPr="00B4285D">
              <w:t>Gesprächsdatum</w:t>
            </w:r>
            <w:r w:rsidR="00C427EB">
              <w:t>  </w:t>
            </w:r>
            <w:r w:rsidR="00BC4A67">
              <w:t xml:space="preserve"> </w:t>
            </w:r>
            <w:r w:rsidR="00C66DE9">
              <w:rPr>
                <w:rStyle w:val="TextkrperZchn"/>
              </w:rPr>
              <w:fldChar w:fldCharType="begin">
                <w:ffData>
                  <w:name w:val="Gesprächsdatum"/>
                  <w:enabled/>
                  <w:calcOnExit/>
                  <w:textInput/>
                </w:ffData>
              </w:fldChar>
            </w:r>
            <w:bookmarkStart w:id="4" w:name="Gesprächsdatum"/>
            <w:r w:rsidR="00C66DE9">
              <w:rPr>
                <w:rStyle w:val="TextkrperZchn"/>
              </w:rPr>
              <w:instrText xml:space="preserve"> FORMTEXT </w:instrText>
            </w:r>
            <w:r w:rsidR="00C66DE9">
              <w:rPr>
                <w:rStyle w:val="TextkrperZchn"/>
              </w:rPr>
            </w:r>
            <w:r w:rsidR="00C66DE9">
              <w:rPr>
                <w:rStyle w:val="TextkrperZchn"/>
              </w:rPr>
              <w:fldChar w:fldCharType="separate"/>
            </w:r>
            <w:r w:rsidR="00C66DE9">
              <w:rPr>
                <w:rStyle w:val="TextkrperZchn"/>
                <w:noProof/>
              </w:rPr>
              <w:t> </w:t>
            </w:r>
            <w:r w:rsidR="00C66DE9">
              <w:rPr>
                <w:rStyle w:val="TextkrperZchn"/>
                <w:noProof/>
              </w:rPr>
              <w:t> </w:t>
            </w:r>
            <w:r w:rsidR="00C66DE9">
              <w:rPr>
                <w:rStyle w:val="TextkrperZchn"/>
                <w:noProof/>
              </w:rPr>
              <w:t> </w:t>
            </w:r>
            <w:r w:rsidR="00C66DE9">
              <w:rPr>
                <w:rStyle w:val="TextkrperZchn"/>
                <w:noProof/>
              </w:rPr>
              <w:t> </w:t>
            </w:r>
            <w:r w:rsidR="00C66DE9">
              <w:rPr>
                <w:rStyle w:val="TextkrperZchn"/>
                <w:noProof/>
              </w:rPr>
              <w:t> </w:t>
            </w:r>
            <w:r w:rsidR="00C66DE9">
              <w:rPr>
                <w:rStyle w:val="TextkrperZchn"/>
              </w:rPr>
              <w:fldChar w:fldCharType="end"/>
            </w:r>
            <w:bookmarkEnd w:id="4"/>
          </w:p>
        </w:tc>
        <w:tc>
          <w:tcPr>
            <w:tcW w:w="3625" w:type="dxa"/>
            <w:shd w:val="clear" w:color="auto" w:fill="F4ED7C"/>
          </w:tcPr>
          <w:p w:rsidR="00771410" w:rsidRPr="00BC471E" w:rsidRDefault="00771410" w:rsidP="000D3F0B">
            <w:pPr>
              <w:pStyle w:val="NurText"/>
              <w:rPr>
                <w:rFonts w:ascii="HelveticaNeue-Light" w:hAnsi="HelveticaNeue-Light" w:cs="HelveticaNeue-Light"/>
                <w:color w:val="000000"/>
                <w:sz w:val="22"/>
                <w:szCs w:val="22"/>
              </w:rPr>
            </w:pPr>
            <w:r w:rsidRPr="00B4285D">
              <w:t>Für den Zeitraum von</w:t>
            </w:r>
            <w:r w:rsidR="00C427EB">
              <w:t>  </w:t>
            </w:r>
            <w:r w:rsidR="00BC4A67">
              <w:t xml:space="preserve"> </w:t>
            </w:r>
            <w:r w:rsidR="00C66DE9">
              <w:rPr>
                <w:rStyle w:val="TextkrperZchn"/>
              </w:rPr>
              <w:fldChar w:fldCharType="begin">
                <w:ffData>
                  <w:name w:val="Zeitraum_von"/>
                  <w:enabled/>
                  <w:calcOnExit/>
                  <w:textInput/>
                </w:ffData>
              </w:fldChar>
            </w:r>
            <w:bookmarkStart w:id="5" w:name="Zeitraum_von"/>
            <w:r w:rsidR="00C66DE9">
              <w:rPr>
                <w:rStyle w:val="TextkrperZchn"/>
              </w:rPr>
              <w:instrText xml:space="preserve"> FORMTEXT </w:instrText>
            </w:r>
            <w:r w:rsidR="00C66DE9">
              <w:rPr>
                <w:rStyle w:val="TextkrperZchn"/>
              </w:rPr>
            </w:r>
            <w:r w:rsidR="00C66DE9">
              <w:rPr>
                <w:rStyle w:val="TextkrperZchn"/>
              </w:rPr>
              <w:fldChar w:fldCharType="separate"/>
            </w:r>
            <w:r w:rsidR="00A23AD0">
              <w:rPr>
                <w:rStyle w:val="TextkrperZchn"/>
                <w:noProof/>
              </w:rPr>
              <w:t> </w:t>
            </w:r>
            <w:r w:rsidR="00A23AD0">
              <w:rPr>
                <w:rStyle w:val="TextkrperZchn"/>
                <w:noProof/>
              </w:rPr>
              <w:t> </w:t>
            </w:r>
            <w:r w:rsidR="00A23AD0">
              <w:rPr>
                <w:rStyle w:val="TextkrperZchn"/>
                <w:noProof/>
              </w:rPr>
              <w:t> </w:t>
            </w:r>
            <w:r w:rsidR="00A23AD0">
              <w:rPr>
                <w:rStyle w:val="TextkrperZchn"/>
                <w:noProof/>
              </w:rPr>
              <w:t> </w:t>
            </w:r>
            <w:r w:rsidR="00A23AD0">
              <w:rPr>
                <w:rStyle w:val="TextkrperZchn"/>
                <w:noProof/>
              </w:rPr>
              <w:t> </w:t>
            </w:r>
            <w:r w:rsidR="00C66DE9">
              <w:rPr>
                <w:rStyle w:val="TextkrperZchn"/>
              </w:rPr>
              <w:fldChar w:fldCharType="end"/>
            </w:r>
            <w:bookmarkEnd w:id="5"/>
            <w:r w:rsidRPr="009A0FC7">
              <w:rPr>
                <w:rStyle w:val="TextkrperZchn"/>
              </w:rPr>
              <w:t xml:space="preserve"> </w:t>
            </w:r>
            <w:r w:rsidRPr="00B4285D">
              <w:t>bis</w:t>
            </w:r>
            <w:r w:rsidR="00BC4A67">
              <w:t xml:space="preserve">   </w:t>
            </w:r>
            <w:r w:rsidR="00C66DE9">
              <w:rPr>
                <w:rStyle w:val="TextkrperZchn"/>
              </w:rPr>
              <w:fldChar w:fldCharType="begin">
                <w:ffData>
                  <w:name w:val="Zeitraum_bis"/>
                  <w:enabled/>
                  <w:calcOnExit/>
                  <w:textInput/>
                </w:ffData>
              </w:fldChar>
            </w:r>
            <w:bookmarkStart w:id="6" w:name="Zeitraum_bis"/>
            <w:r w:rsidR="00C66DE9">
              <w:rPr>
                <w:rStyle w:val="TextkrperZchn"/>
              </w:rPr>
              <w:instrText xml:space="preserve"> FORMTEXT </w:instrText>
            </w:r>
            <w:r w:rsidR="00C66DE9">
              <w:rPr>
                <w:rStyle w:val="TextkrperZchn"/>
              </w:rPr>
            </w:r>
            <w:r w:rsidR="00C66DE9">
              <w:rPr>
                <w:rStyle w:val="TextkrperZchn"/>
              </w:rPr>
              <w:fldChar w:fldCharType="separate"/>
            </w:r>
            <w:r w:rsidR="00A23AD0">
              <w:rPr>
                <w:rStyle w:val="TextkrperZchn"/>
                <w:noProof/>
              </w:rPr>
              <w:t> </w:t>
            </w:r>
            <w:r w:rsidR="00A23AD0">
              <w:rPr>
                <w:rStyle w:val="TextkrperZchn"/>
                <w:noProof/>
              </w:rPr>
              <w:t> </w:t>
            </w:r>
            <w:r w:rsidR="00A23AD0">
              <w:rPr>
                <w:rStyle w:val="TextkrperZchn"/>
                <w:noProof/>
              </w:rPr>
              <w:t> </w:t>
            </w:r>
            <w:r w:rsidR="00A23AD0">
              <w:rPr>
                <w:rStyle w:val="TextkrperZchn"/>
                <w:noProof/>
              </w:rPr>
              <w:t> </w:t>
            </w:r>
            <w:r w:rsidR="00A23AD0">
              <w:rPr>
                <w:rStyle w:val="TextkrperZchn"/>
                <w:noProof/>
              </w:rPr>
              <w:t> </w:t>
            </w:r>
            <w:r w:rsidR="00C66DE9">
              <w:rPr>
                <w:rStyle w:val="TextkrperZchn"/>
              </w:rPr>
              <w:fldChar w:fldCharType="end"/>
            </w:r>
            <w:bookmarkEnd w:id="6"/>
          </w:p>
        </w:tc>
      </w:tr>
    </w:tbl>
    <w:p w:rsidR="00AD2427" w:rsidRDefault="00AD2427" w:rsidP="0013292F">
      <w:pPr>
        <w:spacing w:line="40" w:lineRule="exact"/>
      </w:pPr>
    </w:p>
    <w:p w:rsidR="002E02F0" w:rsidRPr="00227098" w:rsidRDefault="000C1610" w:rsidP="0013292F">
      <w:pPr>
        <w:pStyle w:val="berschrift1"/>
        <w:keepNext w:val="0"/>
        <w:spacing w:before="360"/>
      </w:pPr>
      <w:r w:rsidRPr="00227098">
        <w:t>Teil I</w:t>
      </w:r>
    </w:p>
    <w:p w:rsidR="002E02F0" w:rsidRDefault="004D524A" w:rsidP="0013292F">
      <w:pPr>
        <w:pStyle w:val="berschrift2"/>
      </w:pPr>
      <w:r w:rsidRPr="009B3FB8">
        <w:rPr>
          <w:rFonts w:ascii="Arial" w:hAnsi="Arial" w:cs="Arial"/>
          <w:b w:val="0"/>
          <w:position w:val="-6"/>
          <w:sz w:val="36"/>
          <w:szCs w:val="36"/>
        </w:rPr>
        <w:sym w:font="Wingdings" w:char="F08C"/>
      </w:r>
      <w:r w:rsidR="009E6DAC">
        <w:tab/>
      </w:r>
      <w:r w:rsidRPr="00B36D85">
        <w:t>Befindlichkeit</w:t>
      </w:r>
    </w:p>
    <w:tbl>
      <w:tblPr>
        <w:tblW w:w="0" w:type="auto"/>
        <w:tblInd w:w="23" w:type="dxa"/>
        <w:tblBorders>
          <w:top w:val="single" w:sz="18" w:space="0" w:color="FFFFFF"/>
          <w:left w:val="single" w:sz="18" w:space="0" w:color="FFFFFF"/>
          <w:right w:val="single" w:sz="18" w:space="0" w:color="FFFFFF"/>
        </w:tblBorders>
        <w:shd w:val="clear" w:color="auto" w:fill="F4ED7C"/>
        <w:tblLayout w:type="fixed"/>
        <w:tblCellMar>
          <w:left w:w="0" w:type="dxa"/>
          <w:right w:w="0" w:type="dxa"/>
        </w:tblCellMar>
        <w:tblLook w:val="04A0" w:firstRow="1" w:lastRow="0" w:firstColumn="1" w:lastColumn="0" w:noHBand="0" w:noVBand="1"/>
      </w:tblPr>
      <w:tblGrid>
        <w:gridCol w:w="8987"/>
      </w:tblGrid>
      <w:tr w:rsidR="00BD08E3" w:rsidRPr="003C6B17" w:rsidTr="00EE5A2F">
        <w:trPr>
          <w:trHeight w:val="1021"/>
        </w:trPr>
        <w:tc>
          <w:tcPr>
            <w:tcW w:w="8987" w:type="dxa"/>
            <w:shd w:val="clear" w:color="auto" w:fill="F4ED7C"/>
          </w:tcPr>
          <w:p w:rsidR="00BD08E3" w:rsidRPr="00B36D85" w:rsidRDefault="00BD08E3" w:rsidP="0013292F">
            <w:pPr>
              <w:pStyle w:val="berschrift3"/>
            </w:pPr>
            <w:r w:rsidRPr="00B36D85">
              <w:t>Persönliche Situation</w:t>
            </w:r>
          </w:p>
          <w:p w:rsidR="00BD08E3" w:rsidRDefault="00BD08E3" w:rsidP="0013292F">
            <w:pPr>
              <w:pStyle w:val="NurText"/>
            </w:pPr>
            <w:r w:rsidRPr="00BD08E3">
              <w:t>(Freude, Zufriedenheit, Erfolge, Erwartungen, Höhepunkte, Ängste, Ärger, Sorgen usw.)</w:t>
            </w:r>
          </w:p>
          <w:p w:rsidR="00BC471E" w:rsidRPr="00BC471E" w:rsidRDefault="003F5C57" w:rsidP="00C91056">
            <w:pPr>
              <w:pStyle w:val="NurText"/>
              <w:rPr>
                <w:sz w:val="22"/>
                <w:szCs w:val="22"/>
              </w:rPr>
            </w:pPr>
            <w:r w:rsidRPr="00467D3F">
              <w:rPr>
                <w:rStyle w:val="TextkrperZchn"/>
              </w:rPr>
              <w:fldChar w:fldCharType="begin">
                <w:ffData>
                  <w:name w:val="Text1"/>
                  <w:enabled/>
                  <w:calcOnExit w:val="0"/>
                  <w:textInput/>
                </w:ffData>
              </w:fldChar>
            </w:r>
            <w:r w:rsidRPr="00467D3F">
              <w:rPr>
                <w:rStyle w:val="TextkrperZchn"/>
              </w:rPr>
              <w:instrText xml:space="preserve"> FORMTEXT </w:instrText>
            </w:r>
            <w:r w:rsidRPr="00467D3F">
              <w:rPr>
                <w:rStyle w:val="TextkrperZchn"/>
              </w:rPr>
            </w:r>
            <w:r w:rsidRPr="00467D3F">
              <w:rPr>
                <w:rStyle w:val="TextkrperZchn"/>
              </w:rPr>
              <w:fldChar w:fldCharType="separate"/>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rPr>
              <w:fldChar w:fldCharType="end"/>
            </w:r>
          </w:p>
        </w:tc>
      </w:tr>
    </w:tbl>
    <w:p w:rsidR="00947860" w:rsidRDefault="00947860" w:rsidP="0013292F">
      <w:pPr>
        <w:spacing w:line="40" w:lineRule="exact"/>
      </w:pPr>
    </w:p>
    <w:tbl>
      <w:tblPr>
        <w:tblW w:w="0" w:type="auto"/>
        <w:tblInd w:w="23" w:type="dxa"/>
        <w:tblBorders>
          <w:top w:val="single" w:sz="18" w:space="0" w:color="FFFFFF"/>
          <w:left w:val="single" w:sz="18" w:space="0" w:color="FFFFFF"/>
          <w:right w:val="single" w:sz="18" w:space="0" w:color="FFFFFF"/>
        </w:tblBorders>
        <w:shd w:val="clear" w:color="auto" w:fill="F4ED7C"/>
        <w:tblLayout w:type="fixed"/>
        <w:tblCellMar>
          <w:left w:w="0" w:type="dxa"/>
          <w:right w:w="0" w:type="dxa"/>
        </w:tblCellMar>
        <w:tblLook w:val="04A0" w:firstRow="1" w:lastRow="0" w:firstColumn="1" w:lastColumn="0" w:noHBand="0" w:noVBand="1"/>
      </w:tblPr>
      <w:tblGrid>
        <w:gridCol w:w="8987"/>
      </w:tblGrid>
      <w:tr w:rsidR="00500748" w:rsidRPr="003C6B17" w:rsidTr="00EE5A2F">
        <w:trPr>
          <w:trHeight w:val="1021"/>
        </w:trPr>
        <w:tc>
          <w:tcPr>
            <w:tcW w:w="8987" w:type="dxa"/>
            <w:shd w:val="clear" w:color="auto" w:fill="F4ED7C"/>
          </w:tcPr>
          <w:p w:rsidR="00500748" w:rsidRDefault="00500748" w:rsidP="0013292F">
            <w:pPr>
              <w:pStyle w:val="berschrift3"/>
            </w:pPr>
            <w:r>
              <w:t>Rahmenbedingungen</w:t>
            </w:r>
          </w:p>
          <w:p w:rsidR="00500748" w:rsidRDefault="00500748" w:rsidP="0013292F">
            <w:pPr>
              <w:pStyle w:val="NurText"/>
            </w:pPr>
            <w:r>
              <w:t>(Infrastruktur, Klassenzusammensetzung, Anstellungsbedingungen usw.)</w:t>
            </w:r>
          </w:p>
          <w:p w:rsidR="00BC471E" w:rsidRPr="00BC471E" w:rsidRDefault="003F5C57" w:rsidP="00C91056">
            <w:pPr>
              <w:pStyle w:val="NurText"/>
              <w:rPr>
                <w:sz w:val="22"/>
                <w:szCs w:val="22"/>
              </w:rPr>
            </w:pPr>
            <w:r w:rsidRPr="00467D3F">
              <w:rPr>
                <w:rStyle w:val="TextkrperZchn"/>
              </w:rPr>
              <w:fldChar w:fldCharType="begin">
                <w:ffData>
                  <w:name w:val="Text1"/>
                  <w:enabled/>
                  <w:calcOnExit w:val="0"/>
                  <w:textInput/>
                </w:ffData>
              </w:fldChar>
            </w:r>
            <w:r w:rsidRPr="00467D3F">
              <w:rPr>
                <w:rStyle w:val="TextkrperZchn"/>
              </w:rPr>
              <w:instrText xml:space="preserve"> FORMTEXT </w:instrText>
            </w:r>
            <w:r w:rsidRPr="00467D3F">
              <w:rPr>
                <w:rStyle w:val="TextkrperZchn"/>
              </w:rPr>
            </w:r>
            <w:r w:rsidRPr="00467D3F">
              <w:rPr>
                <w:rStyle w:val="TextkrperZchn"/>
              </w:rPr>
              <w:fldChar w:fldCharType="separate"/>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rPr>
              <w:fldChar w:fldCharType="end"/>
            </w:r>
          </w:p>
        </w:tc>
      </w:tr>
    </w:tbl>
    <w:p w:rsidR="00947860" w:rsidRDefault="00947860" w:rsidP="0013292F">
      <w:pPr>
        <w:spacing w:line="40" w:lineRule="exact"/>
      </w:pPr>
    </w:p>
    <w:tbl>
      <w:tblPr>
        <w:tblW w:w="8987" w:type="dxa"/>
        <w:tblInd w:w="23" w:type="dxa"/>
        <w:tblBorders>
          <w:top w:val="single" w:sz="18" w:space="0" w:color="FFFFFF"/>
          <w:left w:val="single" w:sz="18" w:space="0" w:color="FFFFFF"/>
          <w:right w:val="single" w:sz="18" w:space="0" w:color="FFFFFF"/>
        </w:tblBorders>
        <w:shd w:val="clear" w:color="auto" w:fill="F4ED7C"/>
        <w:tblLayout w:type="fixed"/>
        <w:tblCellMar>
          <w:left w:w="0" w:type="dxa"/>
          <w:right w:w="0" w:type="dxa"/>
        </w:tblCellMar>
        <w:tblLook w:val="04A0" w:firstRow="1" w:lastRow="0" w:firstColumn="1" w:lastColumn="0" w:noHBand="0" w:noVBand="1"/>
      </w:tblPr>
      <w:tblGrid>
        <w:gridCol w:w="8987"/>
      </w:tblGrid>
      <w:tr w:rsidR="00500748" w:rsidRPr="003C6B17" w:rsidTr="00EE5A2F">
        <w:trPr>
          <w:trHeight w:val="1021"/>
        </w:trPr>
        <w:tc>
          <w:tcPr>
            <w:tcW w:w="8987" w:type="dxa"/>
            <w:shd w:val="clear" w:color="auto" w:fill="F4ED7C"/>
          </w:tcPr>
          <w:p w:rsidR="00500748" w:rsidRDefault="00500748" w:rsidP="0013292F">
            <w:pPr>
              <w:pStyle w:val="berschrift3"/>
            </w:pPr>
            <w:r>
              <w:t>Arbeitsklima</w:t>
            </w:r>
          </w:p>
          <w:p w:rsidR="00500748" w:rsidRDefault="00500748" w:rsidP="0013292F">
            <w:pPr>
              <w:pStyle w:val="NurText"/>
            </w:pPr>
            <w:r>
              <w:t>(Anerkennung, Zusammenarbeit, Zeitdruck usw.)</w:t>
            </w:r>
          </w:p>
          <w:p w:rsidR="00BC471E" w:rsidRPr="00BC471E" w:rsidRDefault="00947860" w:rsidP="00C91056">
            <w:pPr>
              <w:pStyle w:val="NurText"/>
              <w:rPr>
                <w:sz w:val="22"/>
                <w:szCs w:val="22"/>
              </w:rPr>
            </w:pPr>
            <w:r w:rsidRPr="00467D3F">
              <w:rPr>
                <w:rStyle w:val="TextkrperZchn"/>
              </w:rPr>
              <w:fldChar w:fldCharType="begin">
                <w:ffData>
                  <w:name w:val="Text1"/>
                  <w:enabled/>
                  <w:calcOnExit w:val="0"/>
                  <w:textInput/>
                </w:ffData>
              </w:fldChar>
            </w:r>
            <w:r w:rsidRPr="00467D3F">
              <w:rPr>
                <w:rStyle w:val="TextkrperZchn"/>
              </w:rPr>
              <w:instrText xml:space="preserve"> FORMTEXT </w:instrText>
            </w:r>
            <w:r w:rsidRPr="00467D3F">
              <w:rPr>
                <w:rStyle w:val="TextkrperZchn"/>
              </w:rPr>
            </w:r>
            <w:r w:rsidRPr="00467D3F">
              <w:rPr>
                <w:rStyle w:val="TextkrperZchn"/>
              </w:rPr>
              <w:fldChar w:fldCharType="separate"/>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rPr>
              <w:fldChar w:fldCharType="end"/>
            </w:r>
          </w:p>
        </w:tc>
      </w:tr>
    </w:tbl>
    <w:p w:rsidR="00F0624E" w:rsidRDefault="00F0624E" w:rsidP="0013292F">
      <w:pPr>
        <w:spacing w:line="40" w:lineRule="exact"/>
      </w:pPr>
    </w:p>
    <w:p w:rsidR="00760761" w:rsidRPr="00B36D85" w:rsidRDefault="00760761" w:rsidP="0013292F">
      <w:pPr>
        <w:pStyle w:val="berschrift2"/>
      </w:pPr>
      <w:r w:rsidRPr="009B3FB8">
        <w:rPr>
          <w:rFonts w:ascii="Arial" w:hAnsi="Arial" w:cs="Arial"/>
          <w:b w:val="0"/>
          <w:position w:val="-6"/>
          <w:sz w:val="36"/>
          <w:szCs w:val="36"/>
        </w:rPr>
        <w:sym w:font="Wingdings" w:char="F08D"/>
      </w:r>
      <w:r w:rsidR="009E6DAC">
        <w:tab/>
      </w:r>
      <w:r>
        <w:t>Berufsauftrag</w:t>
      </w:r>
    </w:p>
    <w:tbl>
      <w:tblPr>
        <w:tblW w:w="0" w:type="auto"/>
        <w:tblInd w:w="23" w:type="dxa"/>
        <w:tblBorders>
          <w:top w:val="single" w:sz="18" w:space="0" w:color="FFFFFF"/>
          <w:left w:val="single" w:sz="18" w:space="0" w:color="FFFFFF"/>
          <w:right w:val="single" w:sz="18" w:space="0" w:color="FFFFFF"/>
        </w:tblBorders>
        <w:shd w:val="clear" w:color="auto" w:fill="F4ED7C"/>
        <w:tblLayout w:type="fixed"/>
        <w:tblCellMar>
          <w:left w:w="0" w:type="dxa"/>
          <w:right w:w="0" w:type="dxa"/>
        </w:tblCellMar>
        <w:tblLook w:val="04A0" w:firstRow="1" w:lastRow="0" w:firstColumn="1" w:lastColumn="0" w:noHBand="0" w:noVBand="1"/>
      </w:tblPr>
      <w:tblGrid>
        <w:gridCol w:w="8987"/>
      </w:tblGrid>
      <w:tr w:rsidR="00760761" w:rsidRPr="003C6B17" w:rsidTr="00EE5A2F">
        <w:trPr>
          <w:trHeight w:val="1247"/>
        </w:trPr>
        <w:tc>
          <w:tcPr>
            <w:tcW w:w="8987" w:type="dxa"/>
            <w:shd w:val="clear" w:color="auto" w:fill="F4ED7C"/>
          </w:tcPr>
          <w:p w:rsidR="00760761" w:rsidRDefault="00760761" w:rsidP="0013292F">
            <w:pPr>
              <w:pStyle w:val="berschrift3"/>
            </w:pPr>
            <w:r>
              <w:t>Unterrichten, Erziehen, Beraten und Begleiten</w:t>
            </w:r>
          </w:p>
          <w:p w:rsidR="00760761" w:rsidRDefault="00760761" w:rsidP="0013292F">
            <w:pPr>
              <w:pStyle w:val="NurText"/>
            </w:pPr>
            <w:r>
              <w:t>(</w:t>
            </w:r>
            <w:r w:rsidRPr="00760761">
              <w:t>Fachwissen, Klassenführung, Unterrichtsklima, Motivierung, Strukturiertheit, Wirkungsorientierung, Unterstützung, Lernaktivierung, Methodenvariation, Konsolidierung, Passung usw.)</w:t>
            </w:r>
          </w:p>
          <w:p w:rsidR="00BC471E" w:rsidRPr="00BC471E" w:rsidRDefault="00947860" w:rsidP="00C91056">
            <w:pPr>
              <w:pStyle w:val="NurText"/>
              <w:rPr>
                <w:sz w:val="22"/>
                <w:szCs w:val="22"/>
              </w:rPr>
            </w:pPr>
            <w:r w:rsidRPr="00467D3F">
              <w:rPr>
                <w:rStyle w:val="TextkrperZchn"/>
              </w:rPr>
              <w:fldChar w:fldCharType="begin">
                <w:ffData>
                  <w:name w:val="Text1"/>
                  <w:enabled/>
                  <w:calcOnExit w:val="0"/>
                  <w:textInput/>
                </w:ffData>
              </w:fldChar>
            </w:r>
            <w:r w:rsidRPr="00467D3F">
              <w:rPr>
                <w:rStyle w:val="TextkrperZchn"/>
              </w:rPr>
              <w:instrText xml:space="preserve"> FORMTEXT </w:instrText>
            </w:r>
            <w:r w:rsidRPr="00467D3F">
              <w:rPr>
                <w:rStyle w:val="TextkrperZchn"/>
              </w:rPr>
            </w:r>
            <w:r w:rsidRPr="00467D3F">
              <w:rPr>
                <w:rStyle w:val="TextkrperZchn"/>
              </w:rPr>
              <w:fldChar w:fldCharType="separate"/>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rPr>
              <w:fldChar w:fldCharType="end"/>
            </w:r>
          </w:p>
        </w:tc>
      </w:tr>
    </w:tbl>
    <w:p w:rsidR="00947860" w:rsidRDefault="00947860" w:rsidP="0013292F">
      <w:pPr>
        <w:spacing w:line="40" w:lineRule="exact"/>
      </w:pPr>
    </w:p>
    <w:tbl>
      <w:tblPr>
        <w:tblW w:w="8987" w:type="dxa"/>
        <w:tblInd w:w="23" w:type="dxa"/>
        <w:tblBorders>
          <w:top w:val="single" w:sz="18" w:space="0" w:color="FFFFFF"/>
          <w:left w:val="single" w:sz="18" w:space="0" w:color="FFFFFF"/>
          <w:right w:val="single" w:sz="18" w:space="0" w:color="FFFFFF"/>
        </w:tblBorders>
        <w:shd w:val="clear" w:color="auto" w:fill="F4ED7C"/>
        <w:tblLayout w:type="fixed"/>
        <w:tblCellMar>
          <w:left w:w="0" w:type="dxa"/>
          <w:right w:w="0" w:type="dxa"/>
        </w:tblCellMar>
        <w:tblLook w:val="04A0" w:firstRow="1" w:lastRow="0" w:firstColumn="1" w:lastColumn="0" w:noHBand="0" w:noVBand="1"/>
      </w:tblPr>
      <w:tblGrid>
        <w:gridCol w:w="8987"/>
      </w:tblGrid>
      <w:tr w:rsidR="00760761" w:rsidRPr="003C6B17" w:rsidTr="00EE5A2F">
        <w:trPr>
          <w:trHeight w:val="1247"/>
        </w:trPr>
        <w:tc>
          <w:tcPr>
            <w:tcW w:w="8987" w:type="dxa"/>
            <w:shd w:val="clear" w:color="auto" w:fill="F4ED7C"/>
          </w:tcPr>
          <w:p w:rsidR="00760761" w:rsidRDefault="00760761" w:rsidP="0013292F">
            <w:pPr>
              <w:pStyle w:val="berschrift3"/>
            </w:pPr>
            <w:r>
              <w:t>Zusammenarbeiten</w:t>
            </w:r>
          </w:p>
          <w:p w:rsidR="00760761" w:rsidRDefault="00760761" w:rsidP="0013292F">
            <w:pPr>
              <w:pStyle w:val="NurText"/>
            </w:pPr>
            <w:r>
              <w:t>(mit Erziehungsberechtigten, mit der Schulleitung, mit Kolleginnen und Kollegen, Speziallehrkräften, Schulsozialarbeitenden, Betreuungspersonen, Fachstellen, Behörden usw.)</w:t>
            </w:r>
          </w:p>
          <w:p w:rsidR="00BC471E" w:rsidRPr="00BC471E" w:rsidRDefault="00947860" w:rsidP="00C91056">
            <w:pPr>
              <w:pStyle w:val="NurText"/>
              <w:rPr>
                <w:sz w:val="22"/>
                <w:szCs w:val="22"/>
              </w:rPr>
            </w:pPr>
            <w:r w:rsidRPr="00467D3F">
              <w:rPr>
                <w:rStyle w:val="TextkrperZchn"/>
              </w:rPr>
              <w:fldChar w:fldCharType="begin">
                <w:ffData>
                  <w:name w:val="Text1"/>
                  <w:enabled/>
                  <w:calcOnExit w:val="0"/>
                  <w:textInput/>
                </w:ffData>
              </w:fldChar>
            </w:r>
            <w:r w:rsidRPr="00467D3F">
              <w:rPr>
                <w:rStyle w:val="TextkrperZchn"/>
              </w:rPr>
              <w:instrText xml:space="preserve"> FORMTEXT </w:instrText>
            </w:r>
            <w:r w:rsidRPr="00467D3F">
              <w:rPr>
                <w:rStyle w:val="TextkrperZchn"/>
              </w:rPr>
            </w:r>
            <w:r w:rsidRPr="00467D3F">
              <w:rPr>
                <w:rStyle w:val="TextkrperZchn"/>
              </w:rPr>
              <w:fldChar w:fldCharType="separate"/>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rPr>
              <w:fldChar w:fldCharType="end"/>
            </w:r>
          </w:p>
        </w:tc>
      </w:tr>
    </w:tbl>
    <w:p w:rsidR="00F0624E" w:rsidRDefault="00F0624E" w:rsidP="0013292F">
      <w:pPr>
        <w:spacing w:line="40" w:lineRule="exact"/>
      </w:pPr>
    </w:p>
    <w:tbl>
      <w:tblPr>
        <w:tblW w:w="8987" w:type="dxa"/>
        <w:tblInd w:w="23" w:type="dxa"/>
        <w:tblBorders>
          <w:top w:val="single" w:sz="18" w:space="0" w:color="FFFFFF"/>
          <w:left w:val="single" w:sz="18" w:space="0" w:color="FFFFFF"/>
          <w:right w:val="single" w:sz="18" w:space="0" w:color="FFFFFF"/>
        </w:tblBorders>
        <w:shd w:val="clear" w:color="auto" w:fill="F4ED7C"/>
        <w:tblLayout w:type="fixed"/>
        <w:tblCellMar>
          <w:left w:w="0" w:type="dxa"/>
          <w:right w:w="0" w:type="dxa"/>
        </w:tblCellMar>
        <w:tblLook w:val="04A0" w:firstRow="1" w:lastRow="0" w:firstColumn="1" w:lastColumn="0" w:noHBand="0" w:noVBand="1"/>
      </w:tblPr>
      <w:tblGrid>
        <w:gridCol w:w="8987"/>
      </w:tblGrid>
      <w:tr w:rsidR="00760761" w:rsidRPr="003C6B17" w:rsidTr="00D14D22">
        <w:trPr>
          <w:trHeight w:val="1418"/>
        </w:trPr>
        <w:tc>
          <w:tcPr>
            <w:tcW w:w="8987" w:type="dxa"/>
            <w:shd w:val="clear" w:color="auto" w:fill="F4ED7C"/>
          </w:tcPr>
          <w:p w:rsidR="00760761" w:rsidRDefault="00B4285D" w:rsidP="0013292F">
            <w:pPr>
              <w:pStyle w:val="berschrift3"/>
            </w:pPr>
            <w:r>
              <w:t>Mitarbeit bei der Unterrichts, Schul- und Qualitätsentwicklung</w:t>
            </w:r>
          </w:p>
          <w:p w:rsidR="00760761" w:rsidRDefault="00760761" w:rsidP="0013292F">
            <w:pPr>
              <w:pStyle w:val="NurText"/>
            </w:pPr>
            <w:r>
              <w:t xml:space="preserve">(Weiterentwicklung des Unterrichts, Innovationen im Unterricht, Mitentwicklung und Umsetzung des Leitbilds und des Schulprogramms, Umsetzung von Massnahmenplänen, Pflege und Weiterentwicklung der Schulkultur, Übernahme von Verantwortung und Engagement für die ganze Schule, Mitwirkung bei Evaluationsprozessen usw.) </w:t>
            </w:r>
          </w:p>
          <w:p w:rsidR="00BC471E" w:rsidRPr="00BC471E" w:rsidRDefault="00947860" w:rsidP="00C91056">
            <w:pPr>
              <w:pStyle w:val="NurText"/>
              <w:rPr>
                <w:sz w:val="22"/>
                <w:szCs w:val="22"/>
              </w:rPr>
            </w:pPr>
            <w:r w:rsidRPr="00467D3F">
              <w:rPr>
                <w:rStyle w:val="TextkrperZchn"/>
              </w:rPr>
              <w:fldChar w:fldCharType="begin">
                <w:ffData>
                  <w:name w:val="Text1"/>
                  <w:enabled/>
                  <w:calcOnExit w:val="0"/>
                  <w:textInput/>
                </w:ffData>
              </w:fldChar>
            </w:r>
            <w:r w:rsidRPr="00467D3F">
              <w:rPr>
                <w:rStyle w:val="TextkrperZchn"/>
              </w:rPr>
              <w:instrText xml:space="preserve"> FORMTEXT </w:instrText>
            </w:r>
            <w:r w:rsidRPr="00467D3F">
              <w:rPr>
                <w:rStyle w:val="TextkrperZchn"/>
              </w:rPr>
            </w:r>
            <w:r w:rsidRPr="00467D3F">
              <w:rPr>
                <w:rStyle w:val="TextkrperZchn"/>
              </w:rPr>
              <w:fldChar w:fldCharType="separate"/>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rPr>
              <w:fldChar w:fldCharType="end"/>
            </w:r>
          </w:p>
        </w:tc>
      </w:tr>
    </w:tbl>
    <w:p w:rsidR="00F0624E" w:rsidRDefault="00F0624E" w:rsidP="0013292F">
      <w:pPr>
        <w:spacing w:line="40" w:lineRule="exact"/>
      </w:pPr>
    </w:p>
    <w:tbl>
      <w:tblPr>
        <w:tblW w:w="8987" w:type="dxa"/>
        <w:tblInd w:w="23" w:type="dxa"/>
        <w:tblBorders>
          <w:top w:val="single" w:sz="18" w:space="0" w:color="FFFFFF"/>
          <w:left w:val="single" w:sz="18" w:space="0" w:color="FFFFFF"/>
          <w:right w:val="single" w:sz="18" w:space="0" w:color="FFFFFF"/>
        </w:tblBorders>
        <w:shd w:val="clear" w:color="auto" w:fill="F4ED7C"/>
        <w:tblLayout w:type="fixed"/>
        <w:tblCellMar>
          <w:left w:w="0" w:type="dxa"/>
          <w:right w:w="0" w:type="dxa"/>
        </w:tblCellMar>
        <w:tblLook w:val="04A0" w:firstRow="1" w:lastRow="0" w:firstColumn="1" w:lastColumn="0" w:noHBand="0" w:noVBand="1"/>
      </w:tblPr>
      <w:tblGrid>
        <w:gridCol w:w="8987"/>
      </w:tblGrid>
      <w:tr w:rsidR="00B4285D" w:rsidRPr="003C6B17" w:rsidTr="00EE5A2F">
        <w:trPr>
          <w:trHeight w:val="1021"/>
        </w:trPr>
        <w:tc>
          <w:tcPr>
            <w:tcW w:w="8987" w:type="dxa"/>
            <w:shd w:val="clear" w:color="auto" w:fill="F4ED7C"/>
          </w:tcPr>
          <w:p w:rsidR="00B4285D" w:rsidRDefault="00B4285D" w:rsidP="0013292F">
            <w:pPr>
              <w:pStyle w:val="berschrift3"/>
            </w:pPr>
            <w:r>
              <w:t>Verhalten</w:t>
            </w:r>
          </w:p>
          <w:p w:rsidR="00B4285D" w:rsidRDefault="00B4285D" w:rsidP="0013292F">
            <w:pPr>
              <w:pStyle w:val="NurText"/>
            </w:pPr>
            <w:r>
              <w:t>(Umgang mit Veränderungen, Teamfähigkeit, Einfühlungsvermögen, «Esprit d’initiative», Konfliktfähigkeit, Loyalität usw.)</w:t>
            </w:r>
          </w:p>
          <w:p w:rsidR="00BC471E" w:rsidRPr="00BC471E" w:rsidRDefault="00947860" w:rsidP="00C91056">
            <w:pPr>
              <w:pStyle w:val="NurText"/>
              <w:rPr>
                <w:sz w:val="22"/>
                <w:szCs w:val="22"/>
              </w:rPr>
            </w:pPr>
            <w:r w:rsidRPr="00467D3F">
              <w:rPr>
                <w:rStyle w:val="TextkrperZchn"/>
              </w:rPr>
              <w:fldChar w:fldCharType="begin">
                <w:ffData>
                  <w:name w:val="Text1"/>
                  <w:enabled/>
                  <w:calcOnExit w:val="0"/>
                  <w:textInput/>
                </w:ffData>
              </w:fldChar>
            </w:r>
            <w:r w:rsidRPr="00467D3F">
              <w:rPr>
                <w:rStyle w:val="TextkrperZchn"/>
              </w:rPr>
              <w:instrText xml:space="preserve"> FORMTEXT </w:instrText>
            </w:r>
            <w:r w:rsidRPr="00467D3F">
              <w:rPr>
                <w:rStyle w:val="TextkrperZchn"/>
              </w:rPr>
            </w:r>
            <w:r w:rsidRPr="00467D3F">
              <w:rPr>
                <w:rStyle w:val="TextkrperZchn"/>
              </w:rPr>
              <w:fldChar w:fldCharType="separate"/>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rPr>
              <w:fldChar w:fldCharType="end"/>
            </w:r>
          </w:p>
        </w:tc>
      </w:tr>
    </w:tbl>
    <w:p w:rsidR="00F0624E" w:rsidRDefault="00F0624E" w:rsidP="0013292F">
      <w:pPr>
        <w:spacing w:line="40" w:lineRule="exact"/>
      </w:pPr>
    </w:p>
    <w:tbl>
      <w:tblPr>
        <w:tblW w:w="8987" w:type="dxa"/>
        <w:tblInd w:w="23" w:type="dxa"/>
        <w:tblBorders>
          <w:top w:val="single" w:sz="18" w:space="0" w:color="FFFFFF"/>
          <w:left w:val="single" w:sz="18" w:space="0" w:color="FFFFFF"/>
          <w:right w:val="single" w:sz="18" w:space="0" w:color="FFFFFF"/>
        </w:tblBorders>
        <w:shd w:val="clear" w:color="auto" w:fill="F4ED7C"/>
        <w:tblLayout w:type="fixed"/>
        <w:tblCellMar>
          <w:left w:w="0" w:type="dxa"/>
          <w:right w:w="0" w:type="dxa"/>
        </w:tblCellMar>
        <w:tblLook w:val="04A0" w:firstRow="1" w:lastRow="0" w:firstColumn="1" w:lastColumn="0" w:noHBand="0" w:noVBand="1"/>
      </w:tblPr>
      <w:tblGrid>
        <w:gridCol w:w="8987"/>
      </w:tblGrid>
      <w:tr w:rsidR="00B4285D" w:rsidRPr="003C6B17" w:rsidTr="00EE5A2F">
        <w:trPr>
          <w:trHeight w:val="1021"/>
        </w:trPr>
        <w:tc>
          <w:tcPr>
            <w:tcW w:w="8987" w:type="dxa"/>
            <w:shd w:val="clear" w:color="auto" w:fill="F4ED7C"/>
          </w:tcPr>
          <w:p w:rsidR="00B4285D" w:rsidRDefault="00B4285D" w:rsidP="0013292F">
            <w:pPr>
              <w:pStyle w:val="berschrift3"/>
            </w:pPr>
            <w:r>
              <w:t>Umgang mit den eigenen Ressourcen</w:t>
            </w:r>
          </w:p>
          <w:p w:rsidR="00B4285D" w:rsidRDefault="00B4285D" w:rsidP="0013292F">
            <w:pPr>
              <w:pStyle w:val="NurText"/>
            </w:pPr>
            <w:r>
              <w:t>(Gesundheit, Energie, Zeit, Work-Life-Balance, Belastbarkeit usw.)</w:t>
            </w:r>
          </w:p>
          <w:p w:rsidR="00BC471E" w:rsidRPr="00BC471E" w:rsidRDefault="00947860" w:rsidP="00C91056">
            <w:pPr>
              <w:pStyle w:val="NurText"/>
              <w:rPr>
                <w:sz w:val="22"/>
                <w:szCs w:val="22"/>
              </w:rPr>
            </w:pPr>
            <w:r w:rsidRPr="00467D3F">
              <w:rPr>
                <w:rStyle w:val="TextkrperZchn"/>
              </w:rPr>
              <w:fldChar w:fldCharType="begin">
                <w:ffData>
                  <w:name w:val="Text1"/>
                  <w:enabled/>
                  <w:calcOnExit w:val="0"/>
                  <w:textInput/>
                </w:ffData>
              </w:fldChar>
            </w:r>
            <w:r w:rsidRPr="00467D3F">
              <w:rPr>
                <w:rStyle w:val="TextkrperZchn"/>
              </w:rPr>
              <w:instrText xml:space="preserve"> FORMTEXT </w:instrText>
            </w:r>
            <w:r w:rsidRPr="00467D3F">
              <w:rPr>
                <w:rStyle w:val="TextkrperZchn"/>
              </w:rPr>
            </w:r>
            <w:r w:rsidRPr="00467D3F">
              <w:rPr>
                <w:rStyle w:val="TextkrperZchn"/>
              </w:rPr>
              <w:fldChar w:fldCharType="separate"/>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rPr>
              <w:fldChar w:fldCharType="end"/>
            </w:r>
          </w:p>
        </w:tc>
      </w:tr>
    </w:tbl>
    <w:p w:rsidR="00A55579" w:rsidRDefault="00A55579" w:rsidP="00956200">
      <w:pPr>
        <w:pStyle w:val="berschrift1"/>
        <w:keepNext w:val="0"/>
        <w:pageBreakBefore/>
      </w:pPr>
      <w:r>
        <w:lastRenderedPageBreak/>
        <w:t>Teil II</w:t>
      </w:r>
    </w:p>
    <w:p w:rsidR="00A55579" w:rsidRPr="00B36D85" w:rsidRDefault="00A55579" w:rsidP="0013292F">
      <w:pPr>
        <w:pStyle w:val="berschrift2"/>
      </w:pPr>
      <w:r>
        <w:t>Zielvereinbarungen und Ausblick</w:t>
      </w:r>
    </w:p>
    <w:tbl>
      <w:tblPr>
        <w:tblW w:w="8987" w:type="dxa"/>
        <w:tblInd w:w="23" w:type="dxa"/>
        <w:tblBorders>
          <w:top w:val="single" w:sz="18" w:space="0" w:color="FFFFFF"/>
          <w:left w:val="single" w:sz="18" w:space="0" w:color="FFFFFF"/>
          <w:bottom w:val="single" w:sz="18" w:space="0" w:color="FFFFFF"/>
          <w:right w:val="single" w:sz="18" w:space="0" w:color="FFFFFF"/>
          <w:insideH w:val="single" w:sz="6" w:space="0" w:color="FFFFFF"/>
          <w:insideV w:val="single" w:sz="18" w:space="0" w:color="FFFFFF"/>
        </w:tblBorders>
        <w:shd w:val="clear" w:color="auto" w:fill="F4ED7C"/>
        <w:tblLayout w:type="fixed"/>
        <w:tblCellMar>
          <w:left w:w="0" w:type="dxa"/>
          <w:right w:w="0" w:type="dxa"/>
        </w:tblCellMar>
        <w:tblLook w:val="04A0" w:firstRow="1" w:lastRow="0" w:firstColumn="1" w:lastColumn="0" w:noHBand="0" w:noVBand="1"/>
      </w:tblPr>
      <w:tblGrid>
        <w:gridCol w:w="2995"/>
        <w:gridCol w:w="2996"/>
        <w:gridCol w:w="2996"/>
      </w:tblGrid>
      <w:tr w:rsidR="00A55579" w:rsidRPr="00A55579" w:rsidTr="00EE5A2F">
        <w:trPr>
          <w:trHeight w:val="794"/>
        </w:trPr>
        <w:tc>
          <w:tcPr>
            <w:tcW w:w="2995" w:type="dxa"/>
            <w:shd w:val="clear" w:color="auto" w:fill="F4ED7C"/>
          </w:tcPr>
          <w:p w:rsidR="00A55579" w:rsidRDefault="00A55579" w:rsidP="0013292F">
            <w:pPr>
              <w:pStyle w:val="berschrift3"/>
            </w:pPr>
            <w:r w:rsidRPr="00A55579">
              <w:t>Name</w:t>
            </w:r>
            <w:r w:rsidR="009E6DAC">
              <w:t xml:space="preserve"> </w:t>
            </w:r>
            <w:r w:rsidRPr="00A55579">
              <w:t>/</w:t>
            </w:r>
            <w:r w:rsidR="009E6DAC">
              <w:t xml:space="preserve"> </w:t>
            </w:r>
            <w:r w:rsidRPr="00A55579">
              <w:t>Vorname</w:t>
            </w:r>
          </w:p>
          <w:p w:rsidR="004B142E" w:rsidRPr="00BC471E" w:rsidRDefault="004C2134" w:rsidP="0013292F">
            <w:pPr>
              <w:pStyle w:val="NurText"/>
              <w:rPr>
                <w:sz w:val="22"/>
                <w:szCs w:val="22"/>
              </w:rPr>
            </w:pPr>
            <w:r>
              <w:fldChar w:fldCharType="begin"/>
            </w:r>
            <w:r>
              <w:instrText xml:space="preserve"> REF Name_Vorname \h </w:instrText>
            </w:r>
            <w:r>
              <w:fldChar w:fldCharType="separate"/>
            </w:r>
            <w:r w:rsidR="001F1C94">
              <w:rPr>
                <w:rStyle w:val="TextkrperZchn"/>
                <w:noProof/>
              </w:rPr>
              <w:t xml:space="preserve">     </w:t>
            </w:r>
            <w:r>
              <w:fldChar w:fldCharType="end"/>
            </w:r>
          </w:p>
        </w:tc>
        <w:tc>
          <w:tcPr>
            <w:tcW w:w="2996" w:type="dxa"/>
            <w:shd w:val="clear" w:color="auto" w:fill="F4ED7C"/>
          </w:tcPr>
          <w:p w:rsidR="00A55579" w:rsidRDefault="00A55579" w:rsidP="0013292F">
            <w:pPr>
              <w:pStyle w:val="berschrift3"/>
            </w:pPr>
            <w:r w:rsidRPr="00A55579">
              <w:t>Stufe</w:t>
            </w:r>
            <w:r w:rsidR="009E6DAC">
              <w:t xml:space="preserve"> </w:t>
            </w:r>
            <w:r w:rsidRPr="00A55579">
              <w:t>/</w:t>
            </w:r>
            <w:r w:rsidR="009E6DAC">
              <w:t xml:space="preserve"> </w:t>
            </w:r>
            <w:r w:rsidRPr="00A55579">
              <w:t>Klasse</w:t>
            </w:r>
          </w:p>
          <w:p w:rsidR="004B142E" w:rsidRPr="00BC471E" w:rsidRDefault="002421DD" w:rsidP="0013292F">
            <w:pPr>
              <w:pStyle w:val="NurText"/>
              <w:rPr>
                <w:sz w:val="22"/>
                <w:szCs w:val="22"/>
              </w:rPr>
            </w:pPr>
            <w:r>
              <w:fldChar w:fldCharType="begin"/>
            </w:r>
            <w:r>
              <w:instrText xml:space="preserve"> REF Stufe_Klasse \h </w:instrText>
            </w:r>
            <w:r>
              <w:fldChar w:fldCharType="separate"/>
            </w:r>
            <w:r w:rsidR="001F1C94">
              <w:rPr>
                <w:rStyle w:val="TextkrperZchn"/>
                <w:noProof/>
              </w:rPr>
              <w:t xml:space="preserve">     </w:t>
            </w:r>
            <w:r>
              <w:fldChar w:fldCharType="end"/>
            </w:r>
          </w:p>
        </w:tc>
        <w:tc>
          <w:tcPr>
            <w:tcW w:w="2996" w:type="dxa"/>
            <w:shd w:val="clear" w:color="auto" w:fill="F4ED7C"/>
          </w:tcPr>
          <w:p w:rsidR="00A55579" w:rsidRDefault="00A55579" w:rsidP="0013292F">
            <w:pPr>
              <w:pStyle w:val="berschrift3"/>
            </w:pPr>
            <w:r w:rsidRPr="00A55579">
              <w:t>Beschäftigungsgrad</w:t>
            </w:r>
          </w:p>
          <w:p w:rsidR="004B142E" w:rsidRPr="00BC471E" w:rsidRDefault="002421DD" w:rsidP="0013292F">
            <w:pPr>
              <w:pStyle w:val="NurText"/>
              <w:rPr>
                <w:sz w:val="22"/>
                <w:szCs w:val="22"/>
              </w:rPr>
            </w:pPr>
            <w:r>
              <w:rPr>
                <w:rStyle w:val="TextkrperZchn"/>
              </w:rPr>
              <w:fldChar w:fldCharType="begin"/>
            </w:r>
            <w:r>
              <w:rPr>
                <w:rStyle w:val="TextkrperZchn"/>
              </w:rPr>
              <w:instrText xml:space="preserve"> REF Beschäftigungsgrad \h </w:instrText>
            </w:r>
            <w:r>
              <w:rPr>
                <w:rStyle w:val="TextkrperZchn"/>
              </w:rPr>
            </w:r>
            <w:r>
              <w:rPr>
                <w:rStyle w:val="TextkrperZchn"/>
              </w:rPr>
              <w:fldChar w:fldCharType="separate"/>
            </w:r>
            <w:r w:rsidR="001F1C94">
              <w:rPr>
                <w:rStyle w:val="TextkrperZchn"/>
                <w:noProof/>
              </w:rPr>
              <w:t xml:space="preserve">     </w:t>
            </w:r>
            <w:r>
              <w:rPr>
                <w:rStyle w:val="TextkrperZchn"/>
              </w:rPr>
              <w:fldChar w:fldCharType="end"/>
            </w:r>
            <w:r w:rsidR="00C66DE9">
              <w:rPr>
                <w:rStyle w:val="TextkrperZchn"/>
              </w:rPr>
              <w:t> </w:t>
            </w:r>
            <w:r w:rsidR="00C427EB">
              <w:rPr>
                <w:rStyle w:val="TextkrperZchn"/>
              </w:rPr>
              <w:t>%</w:t>
            </w:r>
          </w:p>
        </w:tc>
      </w:tr>
    </w:tbl>
    <w:p w:rsidR="00F0624E" w:rsidRDefault="00F0624E" w:rsidP="0013292F">
      <w:pPr>
        <w:spacing w:line="40" w:lineRule="exact"/>
      </w:pPr>
    </w:p>
    <w:p w:rsidR="00A55579" w:rsidRPr="00B36D85" w:rsidRDefault="00A40A1B" w:rsidP="0013292F">
      <w:pPr>
        <w:pStyle w:val="berschrift2"/>
      </w:pPr>
      <w:r w:rsidRPr="009B3FB8">
        <w:rPr>
          <w:rFonts w:ascii="Arial" w:hAnsi="Arial" w:cs="Arial"/>
          <w:b w:val="0"/>
          <w:position w:val="-6"/>
          <w:sz w:val="36"/>
          <w:szCs w:val="36"/>
        </w:rPr>
        <w:sym w:font="Wingdings" w:char="F08E"/>
      </w:r>
      <w:r w:rsidR="009E6DAC">
        <w:tab/>
      </w:r>
      <w:r>
        <w:t>Überprüfung der vereinbarten Ziele und Massnahmen</w:t>
      </w:r>
    </w:p>
    <w:tbl>
      <w:tblPr>
        <w:tblW w:w="8987" w:type="dxa"/>
        <w:tblInd w:w="2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4ED7C"/>
        <w:tblLayout w:type="fixed"/>
        <w:tblCellMar>
          <w:left w:w="0" w:type="dxa"/>
          <w:right w:w="0" w:type="dxa"/>
        </w:tblCellMar>
        <w:tblLook w:val="04A0" w:firstRow="1" w:lastRow="0" w:firstColumn="1" w:lastColumn="0" w:noHBand="0" w:noVBand="1"/>
      </w:tblPr>
      <w:tblGrid>
        <w:gridCol w:w="2995"/>
        <w:gridCol w:w="2996"/>
        <w:gridCol w:w="2996"/>
      </w:tblGrid>
      <w:tr w:rsidR="00A40A1B" w:rsidRPr="00A40A1B" w:rsidTr="00EC158E">
        <w:trPr>
          <w:trHeight w:val="284"/>
          <w:tblHeader/>
        </w:trPr>
        <w:tc>
          <w:tcPr>
            <w:tcW w:w="2995" w:type="dxa"/>
            <w:shd w:val="clear" w:color="auto" w:fill="F4ED7C"/>
          </w:tcPr>
          <w:p w:rsidR="00120E26" w:rsidRPr="00A67537" w:rsidRDefault="00A40A1B" w:rsidP="0013292F">
            <w:pPr>
              <w:pStyle w:val="NurText"/>
            </w:pPr>
            <w:r w:rsidRPr="00A40A1B">
              <w:t>Ziele</w:t>
            </w:r>
          </w:p>
        </w:tc>
        <w:tc>
          <w:tcPr>
            <w:tcW w:w="2996" w:type="dxa"/>
            <w:shd w:val="clear" w:color="auto" w:fill="F4ED7C"/>
          </w:tcPr>
          <w:p w:rsidR="004B142E" w:rsidRPr="00A40A1B" w:rsidRDefault="00A40A1B" w:rsidP="0013292F">
            <w:pPr>
              <w:pStyle w:val="NurText"/>
            </w:pPr>
            <w:r w:rsidRPr="00A40A1B">
              <w:t>Massnahmen</w:t>
            </w:r>
          </w:p>
        </w:tc>
        <w:tc>
          <w:tcPr>
            <w:tcW w:w="2996" w:type="dxa"/>
            <w:shd w:val="clear" w:color="auto" w:fill="F4ED7C"/>
          </w:tcPr>
          <w:p w:rsidR="004B142E" w:rsidRPr="00A40A1B" w:rsidRDefault="00A40A1B" w:rsidP="0013292F">
            <w:pPr>
              <w:pStyle w:val="NurText"/>
            </w:pPr>
            <w:r w:rsidRPr="00A40A1B">
              <w:t>Erzielte Resultate, Bemerkungen</w:t>
            </w:r>
          </w:p>
        </w:tc>
      </w:tr>
      <w:tr w:rsidR="00A67537" w:rsidRPr="00A40A1B" w:rsidTr="00FB7474">
        <w:trPr>
          <w:trHeight w:val="397"/>
        </w:trPr>
        <w:tc>
          <w:tcPr>
            <w:tcW w:w="2995" w:type="dxa"/>
            <w:shd w:val="clear" w:color="auto" w:fill="F4ED7C"/>
          </w:tcPr>
          <w:p w:rsidR="00A67537" w:rsidRPr="00BC471E" w:rsidRDefault="00A67537" w:rsidP="0013292F">
            <w:pPr>
              <w:pStyle w:val="NurText"/>
              <w:rPr>
                <w:sz w:val="22"/>
                <w:szCs w:val="22"/>
              </w:rPr>
            </w:pPr>
            <w:r w:rsidRPr="00467D3F">
              <w:rPr>
                <w:rStyle w:val="TextkrperZchn"/>
              </w:rPr>
              <w:fldChar w:fldCharType="begin">
                <w:ffData>
                  <w:name w:val="Text1"/>
                  <w:enabled/>
                  <w:calcOnExit w:val="0"/>
                  <w:textInput/>
                </w:ffData>
              </w:fldChar>
            </w:r>
            <w:r w:rsidRPr="00467D3F">
              <w:rPr>
                <w:rStyle w:val="TextkrperZchn"/>
              </w:rPr>
              <w:instrText xml:space="preserve"> FORMTEXT </w:instrText>
            </w:r>
            <w:r w:rsidRPr="00467D3F">
              <w:rPr>
                <w:rStyle w:val="TextkrperZchn"/>
              </w:rPr>
            </w:r>
            <w:r w:rsidRPr="00467D3F">
              <w:rPr>
                <w:rStyle w:val="TextkrperZchn"/>
              </w:rPr>
              <w:fldChar w:fldCharType="separate"/>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rPr>
              <w:fldChar w:fldCharType="end"/>
            </w:r>
          </w:p>
        </w:tc>
        <w:tc>
          <w:tcPr>
            <w:tcW w:w="2996" w:type="dxa"/>
            <w:shd w:val="clear" w:color="auto" w:fill="F4ED7C"/>
          </w:tcPr>
          <w:p w:rsidR="00A67537" w:rsidRPr="00BC471E" w:rsidRDefault="00A67537" w:rsidP="0013292F">
            <w:pPr>
              <w:pStyle w:val="NurText"/>
              <w:rPr>
                <w:sz w:val="22"/>
                <w:szCs w:val="22"/>
              </w:rPr>
            </w:pPr>
            <w:r w:rsidRPr="00467D3F">
              <w:rPr>
                <w:rStyle w:val="TextkrperZchn"/>
              </w:rPr>
              <w:fldChar w:fldCharType="begin">
                <w:ffData>
                  <w:name w:val="Text1"/>
                  <w:enabled/>
                  <w:calcOnExit w:val="0"/>
                  <w:textInput/>
                </w:ffData>
              </w:fldChar>
            </w:r>
            <w:r w:rsidRPr="00467D3F">
              <w:rPr>
                <w:rStyle w:val="TextkrperZchn"/>
              </w:rPr>
              <w:instrText xml:space="preserve"> FORMTEXT </w:instrText>
            </w:r>
            <w:r w:rsidRPr="00467D3F">
              <w:rPr>
                <w:rStyle w:val="TextkrperZchn"/>
              </w:rPr>
            </w:r>
            <w:r w:rsidRPr="00467D3F">
              <w:rPr>
                <w:rStyle w:val="TextkrperZchn"/>
              </w:rPr>
              <w:fldChar w:fldCharType="separate"/>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rPr>
              <w:fldChar w:fldCharType="end"/>
            </w:r>
          </w:p>
        </w:tc>
        <w:tc>
          <w:tcPr>
            <w:tcW w:w="2996" w:type="dxa"/>
            <w:shd w:val="clear" w:color="auto" w:fill="F4ED7C"/>
          </w:tcPr>
          <w:p w:rsidR="00A67537" w:rsidRPr="00BC471E" w:rsidRDefault="00A67537" w:rsidP="0013292F">
            <w:pPr>
              <w:pStyle w:val="NurText"/>
              <w:rPr>
                <w:sz w:val="22"/>
                <w:szCs w:val="22"/>
              </w:rPr>
            </w:pPr>
            <w:r w:rsidRPr="00467D3F">
              <w:rPr>
                <w:rStyle w:val="TextkrperZchn"/>
              </w:rPr>
              <w:fldChar w:fldCharType="begin">
                <w:ffData>
                  <w:name w:val="Text1"/>
                  <w:enabled/>
                  <w:calcOnExit w:val="0"/>
                  <w:textInput/>
                </w:ffData>
              </w:fldChar>
            </w:r>
            <w:r w:rsidRPr="00467D3F">
              <w:rPr>
                <w:rStyle w:val="TextkrperZchn"/>
              </w:rPr>
              <w:instrText xml:space="preserve"> FORMTEXT </w:instrText>
            </w:r>
            <w:r w:rsidRPr="00467D3F">
              <w:rPr>
                <w:rStyle w:val="TextkrperZchn"/>
              </w:rPr>
            </w:r>
            <w:r w:rsidRPr="00467D3F">
              <w:rPr>
                <w:rStyle w:val="TextkrperZchn"/>
              </w:rPr>
              <w:fldChar w:fldCharType="separate"/>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rPr>
              <w:fldChar w:fldCharType="end"/>
            </w:r>
          </w:p>
        </w:tc>
      </w:tr>
    </w:tbl>
    <w:p w:rsidR="00F0624E" w:rsidRDefault="00F0624E" w:rsidP="0013292F">
      <w:pPr>
        <w:spacing w:line="40" w:lineRule="exact"/>
      </w:pPr>
    </w:p>
    <w:p w:rsidR="00A40A1B" w:rsidRPr="00B36D85" w:rsidRDefault="00A40A1B" w:rsidP="0013292F">
      <w:pPr>
        <w:pStyle w:val="berschrift2"/>
      </w:pPr>
      <w:r w:rsidRPr="009B3FB8">
        <w:rPr>
          <w:rFonts w:ascii="Arial" w:hAnsi="Arial" w:cs="Arial"/>
          <w:b w:val="0"/>
          <w:bCs w:val="0"/>
          <w:position w:val="-6"/>
          <w:sz w:val="36"/>
        </w:rPr>
        <w:sym w:font="Wingdings" w:char="F08F"/>
      </w:r>
      <w:r w:rsidR="009E6DAC">
        <w:tab/>
      </w:r>
      <w:r>
        <w:t>Neue Ziele und Massnahmen</w:t>
      </w:r>
    </w:p>
    <w:tbl>
      <w:tblPr>
        <w:tblW w:w="8987" w:type="dxa"/>
        <w:tblInd w:w="2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4ED7C"/>
        <w:tblLayout w:type="fixed"/>
        <w:tblCellMar>
          <w:left w:w="0" w:type="dxa"/>
          <w:right w:w="0" w:type="dxa"/>
        </w:tblCellMar>
        <w:tblLook w:val="04A0" w:firstRow="1" w:lastRow="0" w:firstColumn="1" w:lastColumn="0" w:noHBand="0" w:noVBand="1"/>
      </w:tblPr>
      <w:tblGrid>
        <w:gridCol w:w="2417"/>
        <w:gridCol w:w="2418"/>
        <w:gridCol w:w="2418"/>
        <w:gridCol w:w="1734"/>
      </w:tblGrid>
      <w:tr w:rsidR="00A40A1B" w:rsidRPr="00A40A1B" w:rsidTr="00F0624E">
        <w:trPr>
          <w:tblHeader/>
        </w:trPr>
        <w:tc>
          <w:tcPr>
            <w:tcW w:w="2417" w:type="dxa"/>
            <w:shd w:val="clear" w:color="auto" w:fill="F4ED7C"/>
          </w:tcPr>
          <w:p w:rsidR="004B142E" w:rsidRPr="00A40A1B" w:rsidRDefault="00A40A1B" w:rsidP="0013292F">
            <w:pPr>
              <w:pStyle w:val="NurText"/>
            </w:pPr>
            <w:r w:rsidRPr="00A40A1B">
              <w:t>Ziele</w:t>
            </w:r>
          </w:p>
        </w:tc>
        <w:tc>
          <w:tcPr>
            <w:tcW w:w="2418" w:type="dxa"/>
            <w:shd w:val="clear" w:color="auto" w:fill="F4ED7C"/>
          </w:tcPr>
          <w:p w:rsidR="004B142E" w:rsidRPr="00A40A1B" w:rsidRDefault="00A40A1B" w:rsidP="0013292F">
            <w:pPr>
              <w:pStyle w:val="NurText"/>
            </w:pPr>
            <w:r>
              <w:t>Erwartete Resultate</w:t>
            </w:r>
          </w:p>
        </w:tc>
        <w:tc>
          <w:tcPr>
            <w:tcW w:w="2418" w:type="dxa"/>
            <w:shd w:val="clear" w:color="auto" w:fill="F4ED7C"/>
          </w:tcPr>
          <w:p w:rsidR="004B142E" w:rsidRPr="00A40A1B" w:rsidRDefault="00A40A1B" w:rsidP="0013292F">
            <w:pPr>
              <w:pStyle w:val="NurText"/>
            </w:pPr>
            <w:r>
              <w:t xml:space="preserve">Massnahmen zur Umsetzung </w:t>
            </w:r>
            <w:r w:rsidR="00B36D85">
              <w:br/>
            </w:r>
            <w:r>
              <w:t>der Ziele</w:t>
            </w:r>
          </w:p>
        </w:tc>
        <w:tc>
          <w:tcPr>
            <w:tcW w:w="1734" w:type="dxa"/>
            <w:shd w:val="clear" w:color="auto" w:fill="F4ED7C"/>
          </w:tcPr>
          <w:p w:rsidR="004B142E" w:rsidRPr="00A40A1B" w:rsidRDefault="00A40A1B" w:rsidP="0013292F">
            <w:pPr>
              <w:pStyle w:val="NurText"/>
            </w:pPr>
            <w:r>
              <w:t>Termin</w:t>
            </w:r>
          </w:p>
        </w:tc>
      </w:tr>
      <w:tr w:rsidR="00A67537" w:rsidRPr="00A40A1B" w:rsidTr="00FB7474">
        <w:trPr>
          <w:trHeight w:val="397"/>
        </w:trPr>
        <w:tc>
          <w:tcPr>
            <w:tcW w:w="2417" w:type="dxa"/>
            <w:shd w:val="clear" w:color="auto" w:fill="F4ED7C"/>
          </w:tcPr>
          <w:p w:rsidR="00A67537" w:rsidRPr="00BC471E" w:rsidRDefault="00A67537" w:rsidP="0013292F">
            <w:pPr>
              <w:pStyle w:val="NurText"/>
              <w:rPr>
                <w:sz w:val="22"/>
                <w:szCs w:val="22"/>
              </w:rPr>
            </w:pPr>
            <w:r w:rsidRPr="00467D3F">
              <w:rPr>
                <w:rStyle w:val="TextkrperZchn"/>
              </w:rPr>
              <w:fldChar w:fldCharType="begin">
                <w:ffData>
                  <w:name w:val="Text1"/>
                  <w:enabled/>
                  <w:calcOnExit w:val="0"/>
                  <w:textInput/>
                </w:ffData>
              </w:fldChar>
            </w:r>
            <w:r w:rsidRPr="00467D3F">
              <w:rPr>
                <w:rStyle w:val="TextkrperZchn"/>
              </w:rPr>
              <w:instrText xml:space="preserve"> FORMTEXT </w:instrText>
            </w:r>
            <w:r w:rsidRPr="00467D3F">
              <w:rPr>
                <w:rStyle w:val="TextkrperZchn"/>
              </w:rPr>
            </w:r>
            <w:r w:rsidRPr="00467D3F">
              <w:rPr>
                <w:rStyle w:val="TextkrperZchn"/>
              </w:rPr>
              <w:fldChar w:fldCharType="separate"/>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rPr>
              <w:fldChar w:fldCharType="end"/>
            </w:r>
          </w:p>
        </w:tc>
        <w:tc>
          <w:tcPr>
            <w:tcW w:w="2418" w:type="dxa"/>
            <w:shd w:val="clear" w:color="auto" w:fill="F4ED7C"/>
          </w:tcPr>
          <w:p w:rsidR="00A67537" w:rsidRPr="00BC471E" w:rsidRDefault="00A67537" w:rsidP="0013292F">
            <w:pPr>
              <w:pStyle w:val="NurText"/>
              <w:rPr>
                <w:sz w:val="22"/>
                <w:szCs w:val="22"/>
              </w:rPr>
            </w:pPr>
            <w:r w:rsidRPr="00467D3F">
              <w:rPr>
                <w:rStyle w:val="TextkrperZchn"/>
              </w:rPr>
              <w:fldChar w:fldCharType="begin">
                <w:ffData>
                  <w:name w:val="Text1"/>
                  <w:enabled/>
                  <w:calcOnExit w:val="0"/>
                  <w:textInput/>
                </w:ffData>
              </w:fldChar>
            </w:r>
            <w:r w:rsidRPr="00467D3F">
              <w:rPr>
                <w:rStyle w:val="TextkrperZchn"/>
              </w:rPr>
              <w:instrText xml:space="preserve"> FORMTEXT </w:instrText>
            </w:r>
            <w:r w:rsidRPr="00467D3F">
              <w:rPr>
                <w:rStyle w:val="TextkrperZchn"/>
              </w:rPr>
            </w:r>
            <w:r w:rsidRPr="00467D3F">
              <w:rPr>
                <w:rStyle w:val="TextkrperZchn"/>
              </w:rPr>
              <w:fldChar w:fldCharType="separate"/>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rPr>
              <w:fldChar w:fldCharType="end"/>
            </w:r>
          </w:p>
        </w:tc>
        <w:tc>
          <w:tcPr>
            <w:tcW w:w="2418" w:type="dxa"/>
            <w:shd w:val="clear" w:color="auto" w:fill="F4ED7C"/>
          </w:tcPr>
          <w:p w:rsidR="00A67537" w:rsidRPr="00BC471E" w:rsidRDefault="00A67537" w:rsidP="0013292F">
            <w:pPr>
              <w:pStyle w:val="NurText"/>
              <w:rPr>
                <w:sz w:val="22"/>
                <w:szCs w:val="22"/>
              </w:rPr>
            </w:pPr>
            <w:r w:rsidRPr="00467D3F">
              <w:rPr>
                <w:rStyle w:val="TextkrperZchn"/>
              </w:rPr>
              <w:fldChar w:fldCharType="begin">
                <w:ffData>
                  <w:name w:val="Text1"/>
                  <w:enabled/>
                  <w:calcOnExit w:val="0"/>
                  <w:textInput/>
                </w:ffData>
              </w:fldChar>
            </w:r>
            <w:r w:rsidRPr="00467D3F">
              <w:rPr>
                <w:rStyle w:val="TextkrperZchn"/>
              </w:rPr>
              <w:instrText xml:space="preserve"> FORMTEXT </w:instrText>
            </w:r>
            <w:r w:rsidRPr="00467D3F">
              <w:rPr>
                <w:rStyle w:val="TextkrperZchn"/>
              </w:rPr>
            </w:r>
            <w:r w:rsidRPr="00467D3F">
              <w:rPr>
                <w:rStyle w:val="TextkrperZchn"/>
              </w:rPr>
              <w:fldChar w:fldCharType="separate"/>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rPr>
              <w:fldChar w:fldCharType="end"/>
            </w:r>
          </w:p>
        </w:tc>
        <w:tc>
          <w:tcPr>
            <w:tcW w:w="1734" w:type="dxa"/>
            <w:shd w:val="clear" w:color="auto" w:fill="F4ED7C"/>
          </w:tcPr>
          <w:p w:rsidR="00A67537" w:rsidRPr="00BC471E" w:rsidRDefault="00A67537" w:rsidP="0013292F">
            <w:pPr>
              <w:pStyle w:val="NurText"/>
              <w:rPr>
                <w:sz w:val="22"/>
                <w:szCs w:val="22"/>
              </w:rPr>
            </w:pPr>
            <w:r w:rsidRPr="00467D3F">
              <w:rPr>
                <w:rStyle w:val="TextkrperZchn"/>
              </w:rPr>
              <w:fldChar w:fldCharType="begin">
                <w:ffData>
                  <w:name w:val="Text1"/>
                  <w:enabled/>
                  <w:calcOnExit w:val="0"/>
                  <w:textInput/>
                </w:ffData>
              </w:fldChar>
            </w:r>
            <w:r w:rsidRPr="00467D3F">
              <w:rPr>
                <w:rStyle w:val="TextkrperZchn"/>
              </w:rPr>
              <w:instrText xml:space="preserve"> FORMTEXT </w:instrText>
            </w:r>
            <w:r w:rsidRPr="00467D3F">
              <w:rPr>
                <w:rStyle w:val="TextkrperZchn"/>
              </w:rPr>
            </w:r>
            <w:r w:rsidRPr="00467D3F">
              <w:rPr>
                <w:rStyle w:val="TextkrperZchn"/>
              </w:rPr>
              <w:fldChar w:fldCharType="separate"/>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rPr>
              <w:fldChar w:fldCharType="end"/>
            </w:r>
          </w:p>
        </w:tc>
      </w:tr>
    </w:tbl>
    <w:p w:rsidR="00F0624E" w:rsidRDefault="00F0624E" w:rsidP="0013292F">
      <w:pPr>
        <w:spacing w:line="40" w:lineRule="exact"/>
      </w:pPr>
    </w:p>
    <w:p w:rsidR="009B3FB8" w:rsidRDefault="009B3FB8" w:rsidP="0013292F">
      <w:pPr>
        <w:pStyle w:val="berschrift2"/>
      </w:pPr>
      <w:r w:rsidRPr="009B3FB8">
        <w:rPr>
          <w:rFonts w:ascii="Arial" w:hAnsi="Arial" w:cs="Arial"/>
          <w:b w:val="0"/>
          <w:position w:val="-6"/>
          <w:sz w:val="36"/>
          <w:szCs w:val="36"/>
        </w:rPr>
        <w:sym w:font="Wingdings" w:char="F090"/>
      </w:r>
      <w:r w:rsidR="009E6DAC">
        <w:tab/>
      </w:r>
      <w:r>
        <w:t>Mittel- und langfristige Perspektiven</w:t>
      </w:r>
    </w:p>
    <w:tbl>
      <w:tblPr>
        <w:tblW w:w="0" w:type="auto"/>
        <w:tblInd w:w="23" w:type="dxa"/>
        <w:tblBorders>
          <w:top w:val="single" w:sz="18" w:space="0" w:color="FFFFFF"/>
          <w:left w:val="single" w:sz="18" w:space="0" w:color="FFFFFF"/>
          <w:right w:val="single" w:sz="18" w:space="0" w:color="FFFFFF"/>
        </w:tblBorders>
        <w:shd w:val="clear" w:color="auto" w:fill="F4ED7C"/>
        <w:tblLayout w:type="fixed"/>
        <w:tblCellMar>
          <w:left w:w="0" w:type="dxa"/>
          <w:right w:w="0" w:type="dxa"/>
        </w:tblCellMar>
        <w:tblLook w:val="04A0" w:firstRow="1" w:lastRow="0" w:firstColumn="1" w:lastColumn="0" w:noHBand="0" w:noVBand="1"/>
      </w:tblPr>
      <w:tblGrid>
        <w:gridCol w:w="8958"/>
      </w:tblGrid>
      <w:tr w:rsidR="009B3FB8" w:rsidRPr="003C6B17" w:rsidTr="00EE5A2F">
        <w:trPr>
          <w:trHeight w:val="624"/>
        </w:trPr>
        <w:tc>
          <w:tcPr>
            <w:tcW w:w="8958" w:type="dxa"/>
            <w:shd w:val="clear" w:color="auto" w:fill="F4ED7C"/>
          </w:tcPr>
          <w:p w:rsidR="009B3FB8" w:rsidRDefault="009B3FB8" w:rsidP="0013292F">
            <w:pPr>
              <w:pStyle w:val="NurText"/>
            </w:pPr>
            <w:r>
              <w:t>aus Sicht der Lehrperson</w:t>
            </w:r>
          </w:p>
          <w:p w:rsidR="00947860" w:rsidRPr="00BC471E" w:rsidRDefault="00947860" w:rsidP="0013292F">
            <w:pPr>
              <w:pStyle w:val="NurText"/>
              <w:rPr>
                <w:sz w:val="22"/>
                <w:szCs w:val="22"/>
              </w:rPr>
            </w:pPr>
            <w:r w:rsidRPr="00467D3F">
              <w:rPr>
                <w:rStyle w:val="TextkrperZchn"/>
              </w:rPr>
              <w:fldChar w:fldCharType="begin">
                <w:ffData>
                  <w:name w:val="Text1"/>
                  <w:enabled/>
                  <w:calcOnExit w:val="0"/>
                  <w:textInput/>
                </w:ffData>
              </w:fldChar>
            </w:r>
            <w:r w:rsidRPr="00467D3F">
              <w:rPr>
                <w:rStyle w:val="TextkrperZchn"/>
              </w:rPr>
              <w:instrText xml:space="preserve"> FORMTEXT </w:instrText>
            </w:r>
            <w:r w:rsidRPr="00467D3F">
              <w:rPr>
                <w:rStyle w:val="TextkrperZchn"/>
              </w:rPr>
            </w:r>
            <w:r w:rsidRPr="00467D3F">
              <w:rPr>
                <w:rStyle w:val="TextkrperZchn"/>
              </w:rPr>
              <w:fldChar w:fldCharType="separate"/>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rPr>
              <w:fldChar w:fldCharType="end"/>
            </w:r>
          </w:p>
        </w:tc>
      </w:tr>
    </w:tbl>
    <w:p w:rsidR="00F0624E" w:rsidRDefault="00F0624E" w:rsidP="0013292F">
      <w:pPr>
        <w:spacing w:line="40" w:lineRule="exact"/>
      </w:pPr>
    </w:p>
    <w:tbl>
      <w:tblPr>
        <w:tblW w:w="0" w:type="auto"/>
        <w:tblInd w:w="23" w:type="dxa"/>
        <w:tblBorders>
          <w:top w:val="single" w:sz="18" w:space="0" w:color="FFFFFF"/>
          <w:left w:val="single" w:sz="18" w:space="0" w:color="FFFFFF"/>
          <w:right w:val="single" w:sz="18" w:space="0" w:color="FFFFFF"/>
        </w:tblBorders>
        <w:shd w:val="clear" w:color="auto" w:fill="F4ED7C"/>
        <w:tblLayout w:type="fixed"/>
        <w:tblCellMar>
          <w:left w:w="0" w:type="dxa"/>
          <w:right w:w="0" w:type="dxa"/>
        </w:tblCellMar>
        <w:tblLook w:val="04A0" w:firstRow="1" w:lastRow="0" w:firstColumn="1" w:lastColumn="0" w:noHBand="0" w:noVBand="1"/>
      </w:tblPr>
      <w:tblGrid>
        <w:gridCol w:w="8958"/>
      </w:tblGrid>
      <w:tr w:rsidR="009B3FB8" w:rsidRPr="003C6B17" w:rsidTr="00EE5A2F">
        <w:trPr>
          <w:trHeight w:val="624"/>
        </w:trPr>
        <w:tc>
          <w:tcPr>
            <w:tcW w:w="8958" w:type="dxa"/>
            <w:shd w:val="clear" w:color="auto" w:fill="F4ED7C"/>
          </w:tcPr>
          <w:p w:rsidR="009B3FB8" w:rsidRDefault="009B3FB8" w:rsidP="0013292F">
            <w:pPr>
              <w:pStyle w:val="NurText"/>
            </w:pPr>
            <w:r>
              <w:t>aus Sicht der Schulleitung</w:t>
            </w:r>
          </w:p>
          <w:p w:rsidR="00947860" w:rsidRPr="00BC471E" w:rsidRDefault="00947860" w:rsidP="0013292F">
            <w:pPr>
              <w:pStyle w:val="NurText"/>
              <w:rPr>
                <w:sz w:val="22"/>
                <w:szCs w:val="22"/>
              </w:rPr>
            </w:pPr>
            <w:r w:rsidRPr="00467D3F">
              <w:rPr>
                <w:rStyle w:val="TextkrperZchn"/>
              </w:rPr>
              <w:fldChar w:fldCharType="begin">
                <w:ffData>
                  <w:name w:val="Text1"/>
                  <w:enabled/>
                  <w:calcOnExit w:val="0"/>
                  <w:textInput/>
                </w:ffData>
              </w:fldChar>
            </w:r>
            <w:r w:rsidRPr="00467D3F">
              <w:rPr>
                <w:rStyle w:val="TextkrperZchn"/>
              </w:rPr>
              <w:instrText xml:space="preserve"> FORMTEXT </w:instrText>
            </w:r>
            <w:r w:rsidRPr="00467D3F">
              <w:rPr>
                <w:rStyle w:val="TextkrperZchn"/>
              </w:rPr>
            </w:r>
            <w:r w:rsidRPr="00467D3F">
              <w:rPr>
                <w:rStyle w:val="TextkrperZchn"/>
              </w:rPr>
              <w:fldChar w:fldCharType="separate"/>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rPr>
              <w:fldChar w:fldCharType="end"/>
            </w:r>
          </w:p>
        </w:tc>
      </w:tr>
    </w:tbl>
    <w:p w:rsidR="00F0624E" w:rsidRDefault="00F0624E" w:rsidP="0013292F">
      <w:pPr>
        <w:spacing w:line="40" w:lineRule="exact"/>
      </w:pPr>
    </w:p>
    <w:p w:rsidR="009B3FB8" w:rsidRDefault="009B3FB8" w:rsidP="0013292F">
      <w:pPr>
        <w:pStyle w:val="berschrift2"/>
      </w:pPr>
      <w:r>
        <w:rPr>
          <w:rFonts w:ascii="Arial" w:hAnsi="Arial" w:cs="Arial"/>
          <w:b w:val="0"/>
          <w:position w:val="-6"/>
          <w:sz w:val="36"/>
          <w:szCs w:val="36"/>
        </w:rPr>
        <w:sym w:font="Wingdings" w:char="F091"/>
      </w:r>
      <w:r w:rsidR="009E6DAC">
        <w:tab/>
      </w:r>
      <w:r>
        <w:t>Rückmeldungen an die Schulleitung</w:t>
      </w:r>
    </w:p>
    <w:tbl>
      <w:tblPr>
        <w:tblW w:w="0" w:type="auto"/>
        <w:tblInd w:w="23" w:type="dxa"/>
        <w:tblBorders>
          <w:top w:val="single" w:sz="18" w:space="0" w:color="FFFFFF"/>
          <w:left w:val="single" w:sz="18" w:space="0" w:color="FFFFFF"/>
          <w:right w:val="single" w:sz="18" w:space="0" w:color="FFFFFF"/>
        </w:tblBorders>
        <w:shd w:val="clear" w:color="auto" w:fill="F4ED7C"/>
        <w:tblLayout w:type="fixed"/>
        <w:tblCellMar>
          <w:left w:w="0" w:type="dxa"/>
          <w:right w:w="0" w:type="dxa"/>
        </w:tblCellMar>
        <w:tblLook w:val="04A0" w:firstRow="1" w:lastRow="0" w:firstColumn="1" w:lastColumn="0" w:noHBand="0" w:noVBand="1"/>
      </w:tblPr>
      <w:tblGrid>
        <w:gridCol w:w="8958"/>
      </w:tblGrid>
      <w:tr w:rsidR="009B3FB8" w:rsidRPr="003C6B17" w:rsidTr="00EE5A2F">
        <w:trPr>
          <w:trHeight w:val="624"/>
        </w:trPr>
        <w:tc>
          <w:tcPr>
            <w:tcW w:w="8958" w:type="dxa"/>
            <w:shd w:val="clear" w:color="auto" w:fill="F4ED7C"/>
          </w:tcPr>
          <w:p w:rsidR="009B3FB8" w:rsidRDefault="009B3FB8" w:rsidP="0013292F">
            <w:pPr>
              <w:pStyle w:val="NurText"/>
            </w:pPr>
            <w:r>
              <w:t>(Zusammenarbeit, Führungsverhalten, Veränderungswünsche usw.)</w:t>
            </w:r>
          </w:p>
          <w:p w:rsidR="00947860" w:rsidRPr="00BC471E" w:rsidRDefault="00947860" w:rsidP="0013292F">
            <w:pPr>
              <w:pStyle w:val="NurText"/>
              <w:rPr>
                <w:sz w:val="22"/>
                <w:szCs w:val="22"/>
              </w:rPr>
            </w:pPr>
            <w:r w:rsidRPr="00467D3F">
              <w:rPr>
                <w:rStyle w:val="TextkrperZchn"/>
              </w:rPr>
              <w:fldChar w:fldCharType="begin">
                <w:ffData>
                  <w:name w:val="Text1"/>
                  <w:enabled/>
                  <w:calcOnExit w:val="0"/>
                  <w:textInput/>
                </w:ffData>
              </w:fldChar>
            </w:r>
            <w:r w:rsidRPr="00467D3F">
              <w:rPr>
                <w:rStyle w:val="TextkrperZchn"/>
              </w:rPr>
              <w:instrText xml:space="preserve"> FORMTEXT </w:instrText>
            </w:r>
            <w:r w:rsidRPr="00467D3F">
              <w:rPr>
                <w:rStyle w:val="TextkrperZchn"/>
              </w:rPr>
            </w:r>
            <w:r w:rsidRPr="00467D3F">
              <w:rPr>
                <w:rStyle w:val="TextkrperZchn"/>
              </w:rPr>
              <w:fldChar w:fldCharType="separate"/>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rPr>
              <w:fldChar w:fldCharType="end"/>
            </w:r>
          </w:p>
        </w:tc>
      </w:tr>
    </w:tbl>
    <w:p w:rsidR="00F0624E" w:rsidRDefault="00F0624E" w:rsidP="0013292F">
      <w:pPr>
        <w:spacing w:line="40" w:lineRule="exact"/>
      </w:pPr>
    </w:p>
    <w:p w:rsidR="009B3FB8" w:rsidRDefault="009B3FB8" w:rsidP="0013292F">
      <w:pPr>
        <w:pStyle w:val="berschrift2"/>
      </w:pPr>
      <w:r>
        <w:rPr>
          <w:rFonts w:ascii="Arial" w:hAnsi="Arial" w:cs="Arial"/>
          <w:b w:val="0"/>
          <w:position w:val="-6"/>
          <w:sz w:val="36"/>
          <w:szCs w:val="36"/>
        </w:rPr>
        <w:sym w:font="Wingdings" w:char="F092"/>
      </w:r>
      <w:r w:rsidR="009E6DAC">
        <w:tab/>
      </w:r>
      <w:r>
        <w:t>Bemerkungen</w:t>
      </w:r>
    </w:p>
    <w:tbl>
      <w:tblPr>
        <w:tblW w:w="0" w:type="auto"/>
        <w:tblInd w:w="23" w:type="dxa"/>
        <w:tblBorders>
          <w:top w:val="single" w:sz="18" w:space="0" w:color="FFFFFF"/>
          <w:left w:val="single" w:sz="18" w:space="0" w:color="FFFFFF"/>
          <w:right w:val="single" w:sz="18" w:space="0" w:color="FFFFFF"/>
        </w:tblBorders>
        <w:shd w:val="clear" w:color="auto" w:fill="F4ED7C"/>
        <w:tblLayout w:type="fixed"/>
        <w:tblCellMar>
          <w:left w:w="0" w:type="dxa"/>
          <w:right w:w="0" w:type="dxa"/>
        </w:tblCellMar>
        <w:tblLook w:val="04A0" w:firstRow="1" w:lastRow="0" w:firstColumn="1" w:lastColumn="0" w:noHBand="0" w:noVBand="1"/>
      </w:tblPr>
      <w:tblGrid>
        <w:gridCol w:w="8958"/>
      </w:tblGrid>
      <w:tr w:rsidR="009B3FB8" w:rsidRPr="003C6B17" w:rsidTr="00FB7474">
        <w:trPr>
          <w:trHeight w:val="397"/>
        </w:trPr>
        <w:tc>
          <w:tcPr>
            <w:tcW w:w="8958" w:type="dxa"/>
            <w:shd w:val="clear" w:color="auto" w:fill="F4ED7C"/>
          </w:tcPr>
          <w:p w:rsidR="009B3FB8" w:rsidRDefault="009B3FB8" w:rsidP="0013292F">
            <w:pPr>
              <w:pStyle w:val="NurText"/>
            </w:pPr>
            <w:r w:rsidRPr="00467D3F">
              <w:rPr>
                <w:rStyle w:val="TextkrperZchn"/>
              </w:rPr>
              <w:fldChar w:fldCharType="begin">
                <w:ffData>
                  <w:name w:val="Text1"/>
                  <w:enabled/>
                  <w:calcOnExit w:val="0"/>
                  <w:textInput/>
                </w:ffData>
              </w:fldChar>
            </w:r>
            <w:r w:rsidRPr="00467D3F">
              <w:rPr>
                <w:rStyle w:val="TextkrperZchn"/>
              </w:rPr>
              <w:instrText xml:space="preserve"> FORMTEXT </w:instrText>
            </w:r>
            <w:r w:rsidRPr="00467D3F">
              <w:rPr>
                <w:rStyle w:val="TextkrperZchn"/>
              </w:rPr>
            </w:r>
            <w:r w:rsidRPr="00467D3F">
              <w:rPr>
                <w:rStyle w:val="TextkrperZchn"/>
              </w:rPr>
              <w:fldChar w:fldCharType="separate"/>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rPr>
              <w:fldChar w:fldCharType="end"/>
            </w:r>
          </w:p>
        </w:tc>
      </w:tr>
    </w:tbl>
    <w:p w:rsidR="00F0624E" w:rsidRDefault="00F0624E" w:rsidP="0013292F">
      <w:pPr>
        <w:spacing w:line="40" w:lineRule="exact"/>
      </w:pPr>
    </w:p>
    <w:p w:rsidR="009B3FB8" w:rsidRPr="00B36D85" w:rsidRDefault="009B3FB8" w:rsidP="0013292F">
      <w:pPr>
        <w:pStyle w:val="berschrift2"/>
      </w:pPr>
      <w:r>
        <w:rPr>
          <w:rFonts w:ascii="Arial" w:hAnsi="Arial" w:cs="Arial"/>
          <w:b w:val="0"/>
          <w:bCs w:val="0"/>
          <w:position w:val="-6"/>
          <w:sz w:val="36"/>
        </w:rPr>
        <w:sym w:font="Wingdings" w:char="F093"/>
      </w:r>
      <w:r w:rsidR="009E6DAC">
        <w:tab/>
      </w:r>
      <w:r>
        <w:t>Abschluss</w:t>
      </w:r>
      <w:r w:rsidR="009E6DAC">
        <w:t xml:space="preserve"> </w:t>
      </w:r>
      <w:r>
        <w:t>/</w:t>
      </w:r>
      <w:r w:rsidR="009E6DAC">
        <w:t xml:space="preserve"> </w:t>
      </w:r>
      <w:r>
        <w:t>Unterschriften</w:t>
      </w:r>
    </w:p>
    <w:tbl>
      <w:tblPr>
        <w:tblW w:w="0" w:type="auto"/>
        <w:tblInd w:w="2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4ED7C"/>
        <w:tblLayout w:type="fixed"/>
        <w:tblCellMar>
          <w:left w:w="0" w:type="dxa"/>
          <w:right w:w="0" w:type="dxa"/>
        </w:tblCellMar>
        <w:tblLook w:val="04A0" w:firstRow="1" w:lastRow="0" w:firstColumn="1" w:lastColumn="0" w:noHBand="0" w:noVBand="1"/>
      </w:tblPr>
      <w:tblGrid>
        <w:gridCol w:w="2410"/>
        <w:gridCol w:w="2693"/>
        <w:gridCol w:w="3855"/>
      </w:tblGrid>
      <w:tr w:rsidR="009B3FB8" w:rsidRPr="00A40A1B" w:rsidTr="0030502E">
        <w:tc>
          <w:tcPr>
            <w:tcW w:w="2410" w:type="dxa"/>
            <w:shd w:val="clear" w:color="auto" w:fill="F4ED7C"/>
            <w:vAlign w:val="bottom"/>
          </w:tcPr>
          <w:p w:rsidR="009B3FB8" w:rsidRPr="00A40A1B" w:rsidRDefault="009B3FB8" w:rsidP="00C66DE9">
            <w:pPr>
              <w:pStyle w:val="berschrift3"/>
              <w:spacing w:before="0" w:after="0"/>
            </w:pPr>
          </w:p>
        </w:tc>
        <w:tc>
          <w:tcPr>
            <w:tcW w:w="2693" w:type="dxa"/>
            <w:shd w:val="clear" w:color="auto" w:fill="F4ED7C"/>
          </w:tcPr>
          <w:p w:rsidR="009B3FB8" w:rsidRPr="00BC471E" w:rsidRDefault="009B3FB8" w:rsidP="0030502E">
            <w:pPr>
              <w:pStyle w:val="NurText"/>
              <w:spacing w:before="0" w:after="0"/>
              <w:rPr>
                <w:sz w:val="22"/>
                <w:szCs w:val="22"/>
              </w:rPr>
            </w:pPr>
            <w:r>
              <w:t>Gesprächsdatum</w:t>
            </w:r>
            <w:r w:rsidR="00C427EB">
              <w:t>  </w:t>
            </w:r>
            <w:r w:rsidR="00BC4A67">
              <w:t xml:space="preserve"> </w:t>
            </w:r>
            <w:r w:rsidR="00C66DE9">
              <w:fldChar w:fldCharType="begin"/>
            </w:r>
            <w:r w:rsidR="00C66DE9">
              <w:instrText xml:space="preserve"> REF Gesprächsdatum \h </w:instrText>
            </w:r>
            <w:r w:rsidR="0030502E">
              <w:instrText xml:space="preserve"> \* MERGEFORMAT </w:instrText>
            </w:r>
            <w:r w:rsidR="00C66DE9">
              <w:fldChar w:fldCharType="separate"/>
            </w:r>
            <w:r w:rsidR="001F1C94">
              <w:rPr>
                <w:rStyle w:val="TextkrperZchn"/>
                <w:noProof/>
              </w:rPr>
              <w:t xml:space="preserve">     </w:t>
            </w:r>
            <w:r w:rsidR="00C66DE9">
              <w:fldChar w:fldCharType="end"/>
            </w:r>
          </w:p>
        </w:tc>
        <w:tc>
          <w:tcPr>
            <w:tcW w:w="3855" w:type="dxa"/>
            <w:shd w:val="clear" w:color="auto" w:fill="F4ED7C"/>
            <w:vAlign w:val="bottom"/>
          </w:tcPr>
          <w:p w:rsidR="009B3FB8" w:rsidRPr="00BC471E" w:rsidRDefault="009B3FB8" w:rsidP="0030502E">
            <w:pPr>
              <w:pStyle w:val="NurText"/>
              <w:spacing w:before="0" w:after="0"/>
              <w:rPr>
                <w:sz w:val="22"/>
                <w:szCs w:val="22"/>
              </w:rPr>
            </w:pPr>
            <w:r>
              <w:t>Für den Zeitraum von</w:t>
            </w:r>
            <w:r w:rsidR="00C427EB">
              <w:t>  </w:t>
            </w:r>
            <w:r w:rsidR="00BC4A67">
              <w:t xml:space="preserve"> </w:t>
            </w:r>
            <w:r w:rsidR="00C66DE9">
              <w:fldChar w:fldCharType="begin"/>
            </w:r>
            <w:r w:rsidR="00C66DE9">
              <w:instrText xml:space="preserve"> REF Zeitraum_von \h </w:instrText>
            </w:r>
            <w:r w:rsidR="0030502E">
              <w:instrText xml:space="preserve"> \* MERGEFORMAT </w:instrText>
            </w:r>
            <w:r w:rsidR="00C66DE9">
              <w:fldChar w:fldCharType="separate"/>
            </w:r>
            <w:r w:rsidR="001F1C94">
              <w:rPr>
                <w:rStyle w:val="TextkrperZchn"/>
                <w:noProof/>
              </w:rPr>
              <w:t xml:space="preserve">     </w:t>
            </w:r>
            <w:r w:rsidR="00C66DE9">
              <w:fldChar w:fldCharType="end"/>
            </w:r>
            <w:r>
              <w:rPr>
                <w:rStyle w:val="TextkrperZchn"/>
              </w:rPr>
              <w:t xml:space="preserve"> </w:t>
            </w:r>
            <w:r>
              <w:t>bis</w:t>
            </w:r>
            <w:r w:rsidR="00C427EB">
              <w:t>  </w:t>
            </w:r>
            <w:r w:rsidR="00BC4A67">
              <w:t xml:space="preserve"> </w:t>
            </w:r>
            <w:r w:rsidR="00C66DE9">
              <w:fldChar w:fldCharType="begin"/>
            </w:r>
            <w:r w:rsidR="00C66DE9">
              <w:instrText xml:space="preserve"> REF Zeitraum_bis \h </w:instrText>
            </w:r>
            <w:r w:rsidR="0030502E">
              <w:instrText xml:space="preserve"> \* MERGEFORMAT </w:instrText>
            </w:r>
            <w:r w:rsidR="00C66DE9">
              <w:fldChar w:fldCharType="separate"/>
            </w:r>
            <w:r w:rsidR="001F1C94">
              <w:rPr>
                <w:rStyle w:val="TextkrperZchn"/>
                <w:noProof/>
              </w:rPr>
              <w:t xml:space="preserve">     </w:t>
            </w:r>
            <w:r w:rsidR="00C66DE9">
              <w:fldChar w:fldCharType="end"/>
            </w:r>
          </w:p>
        </w:tc>
      </w:tr>
      <w:tr w:rsidR="009B3FB8" w:rsidRPr="003C6B17" w:rsidTr="00EE5A2F">
        <w:trPr>
          <w:trHeight w:val="567"/>
        </w:trPr>
        <w:tc>
          <w:tcPr>
            <w:tcW w:w="2410" w:type="dxa"/>
            <w:shd w:val="clear" w:color="auto" w:fill="F4ED7C"/>
          </w:tcPr>
          <w:p w:rsidR="009B3FB8" w:rsidRPr="00A55579" w:rsidRDefault="00DE0C5E" w:rsidP="0013292F">
            <w:pPr>
              <w:pStyle w:val="berschrift3"/>
              <w:spacing w:before="60"/>
            </w:pPr>
            <w:r w:rsidRPr="00467D3F">
              <w:t>Lehrperson</w:t>
            </w:r>
          </w:p>
        </w:tc>
        <w:tc>
          <w:tcPr>
            <w:tcW w:w="6548" w:type="dxa"/>
            <w:gridSpan w:val="2"/>
            <w:shd w:val="clear" w:color="auto" w:fill="F4ED7C"/>
          </w:tcPr>
          <w:p w:rsidR="009B3FB8" w:rsidRDefault="009B3FB8" w:rsidP="0013292F">
            <w:pPr>
              <w:pStyle w:val="NurText"/>
            </w:pPr>
            <w:r>
              <w:t>Bemerkungen zum MAG</w:t>
            </w:r>
          </w:p>
          <w:p w:rsidR="004B142E" w:rsidRPr="00BC471E" w:rsidRDefault="004B142E" w:rsidP="0013292F">
            <w:pPr>
              <w:pStyle w:val="NurText"/>
              <w:rPr>
                <w:sz w:val="22"/>
                <w:szCs w:val="22"/>
              </w:rPr>
            </w:pPr>
            <w:r w:rsidRPr="00467D3F">
              <w:rPr>
                <w:rStyle w:val="TextkrperZchn"/>
              </w:rPr>
              <w:fldChar w:fldCharType="begin">
                <w:ffData>
                  <w:name w:val="Text1"/>
                  <w:enabled/>
                  <w:calcOnExit w:val="0"/>
                  <w:textInput/>
                </w:ffData>
              </w:fldChar>
            </w:r>
            <w:r w:rsidRPr="00467D3F">
              <w:rPr>
                <w:rStyle w:val="TextkrperZchn"/>
              </w:rPr>
              <w:instrText xml:space="preserve"> FORMTEXT </w:instrText>
            </w:r>
            <w:r w:rsidRPr="00467D3F">
              <w:rPr>
                <w:rStyle w:val="TextkrperZchn"/>
              </w:rPr>
            </w:r>
            <w:r w:rsidRPr="00467D3F">
              <w:rPr>
                <w:rStyle w:val="TextkrperZchn"/>
              </w:rPr>
              <w:fldChar w:fldCharType="separate"/>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rPr>
              <w:fldChar w:fldCharType="end"/>
            </w:r>
          </w:p>
        </w:tc>
      </w:tr>
      <w:tr w:rsidR="009B3FB8" w:rsidRPr="003C6B17" w:rsidTr="002F2E31">
        <w:tc>
          <w:tcPr>
            <w:tcW w:w="2410" w:type="dxa"/>
            <w:shd w:val="clear" w:color="auto" w:fill="F4ED7C"/>
          </w:tcPr>
          <w:p w:rsidR="009B3FB8" w:rsidRPr="00A55579" w:rsidRDefault="009B3FB8" w:rsidP="0013292F">
            <w:pPr>
              <w:pStyle w:val="NurText"/>
            </w:pPr>
          </w:p>
        </w:tc>
        <w:tc>
          <w:tcPr>
            <w:tcW w:w="6548" w:type="dxa"/>
            <w:gridSpan w:val="2"/>
            <w:shd w:val="clear" w:color="auto" w:fill="F4ED7C"/>
          </w:tcPr>
          <w:p w:rsidR="009B3FB8" w:rsidRPr="00467D3F" w:rsidRDefault="009B3FB8" w:rsidP="0013292F">
            <w:pPr>
              <w:pStyle w:val="NurText"/>
              <w:rPr>
                <w:rStyle w:val="TextkrperZchn"/>
              </w:rPr>
            </w:pPr>
            <w:r>
              <w:t>Bestätigung, dass das MAG stattgefunden hat</w:t>
            </w:r>
          </w:p>
        </w:tc>
      </w:tr>
      <w:tr w:rsidR="009B3FB8" w:rsidRPr="00A40A1B" w:rsidTr="002F2E31">
        <w:tc>
          <w:tcPr>
            <w:tcW w:w="2410" w:type="dxa"/>
            <w:shd w:val="clear" w:color="auto" w:fill="F4ED7C"/>
          </w:tcPr>
          <w:p w:rsidR="009B3FB8" w:rsidRPr="00A40A1B" w:rsidRDefault="009B3FB8" w:rsidP="0013292F">
            <w:pPr>
              <w:pStyle w:val="NurText"/>
            </w:pPr>
          </w:p>
        </w:tc>
        <w:tc>
          <w:tcPr>
            <w:tcW w:w="2693" w:type="dxa"/>
            <w:shd w:val="clear" w:color="auto" w:fill="F4ED7C"/>
          </w:tcPr>
          <w:p w:rsidR="009B3FB8" w:rsidRPr="00BC471E" w:rsidRDefault="009B3FB8" w:rsidP="00BC4A67">
            <w:pPr>
              <w:pStyle w:val="NurText"/>
              <w:rPr>
                <w:sz w:val="22"/>
                <w:szCs w:val="22"/>
              </w:rPr>
            </w:pPr>
            <w:r>
              <w:t>Datum</w:t>
            </w:r>
            <w:r w:rsidR="00C427EB">
              <w:t>  </w:t>
            </w:r>
            <w:r w:rsidR="00BC4A67">
              <w:t xml:space="preserve"> </w:t>
            </w:r>
            <w:r w:rsidR="00947860" w:rsidRPr="00467D3F">
              <w:rPr>
                <w:rStyle w:val="TextkrperZchn"/>
              </w:rPr>
              <w:fldChar w:fldCharType="begin">
                <w:ffData>
                  <w:name w:val="Text1"/>
                  <w:enabled/>
                  <w:calcOnExit w:val="0"/>
                  <w:textInput/>
                </w:ffData>
              </w:fldChar>
            </w:r>
            <w:r w:rsidR="00947860" w:rsidRPr="00467D3F">
              <w:rPr>
                <w:rStyle w:val="TextkrperZchn"/>
              </w:rPr>
              <w:instrText xml:space="preserve"> FORMTEXT </w:instrText>
            </w:r>
            <w:r w:rsidR="00947860" w:rsidRPr="00467D3F">
              <w:rPr>
                <w:rStyle w:val="TextkrperZchn"/>
              </w:rPr>
            </w:r>
            <w:r w:rsidR="00947860" w:rsidRPr="00467D3F">
              <w:rPr>
                <w:rStyle w:val="TextkrperZchn"/>
              </w:rPr>
              <w:fldChar w:fldCharType="separate"/>
            </w:r>
            <w:r w:rsidR="00947860" w:rsidRPr="00467D3F">
              <w:rPr>
                <w:rStyle w:val="TextkrperZchn"/>
                <w:noProof/>
              </w:rPr>
              <w:t> </w:t>
            </w:r>
            <w:r w:rsidR="00947860" w:rsidRPr="00467D3F">
              <w:rPr>
                <w:rStyle w:val="TextkrperZchn"/>
                <w:noProof/>
              </w:rPr>
              <w:t> </w:t>
            </w:r>
            <w:r w:rsidR="00947860" w:rsidRPr="00467D3F">
              <w:rPr>
                <w:rStyle w:val="TextkrperZchn"/>
                <w:noProof/>
              </w:rPr>
              <w:t> </w:t>
            </w:r>
            <w:r w:rsidR="00947860" w:rsidRPr="00467D3F">
              <w:rPr>
                <w:rStyle w:val="TextkrperZchn"/>
                <w:noProof/>
              </w:rPr>
              <w:t> </w:t>
            </w:r>
            <w:r w:rsidR="00947860" w:rsidRPr="00467D3F">
              <w:rPr>
                <w:rStyle w:val="TextkrperZchn"/>
                <w:noProof/>
              </w:rPr>
              <w:t> </w:t>
            </w:r>
            <w:r w:rsidR="00947860" w:rsidRPr="00467D3F">
              <w:rPr>
                <w:rStyle w:val="TextkrperZchn"/>
              </w:rPr>
              <w:fldChar w:fldCharType="end"/>
            </w:r>
          </w:p>
        </w:tc>
        <w:tc>
          <w:tcPr>
            <w:tcW w:w="3855" w:type="dxa"/>
            <w:shd w:val="clear" w:color="auto" w:fill="F4ED7C"/>
          </w:tcPr>
          <w:p w:rsidR="009B3FB8" w:rsidRPr="00BC471E" w:rsidRDefault="009B3FB8" w:rsidP="0013292F">
            <w:pPr>
              <w:pStyle w:val="NurText"/>
              <w:rPr>
                <w:sz w:val="22"/>
                <w:szCs w:val="22"/>
              </w:rPr>
            </w:pPr>
            <w:r>
              <w:t>Unterschrift</w:t>
            </w:r>
          </w:p>
        </w:tc>
      </w:tr>
      <w:tr w:rsidR="00DE0C5E" w:rsidRPr="003C6B17" w:rsidTr="00EE5A2F">
        <w:trPr>
          <w:trHeight w:val="567"/>
        </w:trPr>
        <w:tc>
          <w:tcPr>
            <w:tcW w:w="2410" w:type="dxa"/>
            <w:shd w:val="clear" w:color="auto" w:fill="F4ED7C"/>
          </w:tcPr>
          <w:p w:rsidR="00DE0C5E" w:rsidRPr="00A55579" w:rsidRDefault="00DE0C5E" w:rsidP="0013292F">
            <w:pPr>
              <w:pStyle w:val="berschrift3"/>
              <w:spacing w:before="60"/>
            </w:pPr>
            <w:r>
              <w:t>Schulleitung</w:t>
            </w:r>
          </w:p>
        </w:tc>
        <w:tc>
          <w:tcPr>
            <w:tcW w:w="6548" w:type="dxa"/>
            <w:gridSpan w:val="2"/>
            <w:shd w:val="clear" w:color="auto" w:fill="F4ED7C"/>
          </w:tcPr>
          <w:p w:rsidR="00DE0C5E" w:rsidRDefault="00DE0C5E" w:rsidP="0013292F">
            <w:pPr>
              <w:pStyle w:val="NurText"/>
            </w:pPr>
            <w:r w:rsidRPr="00DE0C5E">
              <w:t>Bemerkungen zum MAG</w:t>
            </w:r>
          </w:p>
          <w:p w:rsidR="004B142E" w:rsidRPr="00BC471E" w:rsidRDefault="004B142E" w:rsidP="0013292F">
            <w:pPr>
              <w:pStyle w:val="NurText"/>
              <w:rPr>
                <w:sz w:val="22"/>
                <w:szCs w:val="22"/>
              </w:rPr>
            </w:pPr>
            <w:r w:rsidRPr="00467D3F">
              <w:rPr>
                <w:rStyle w:val="TextkrperZchn"/>
              </w:rPr>
              <w:fldChar w:fldCharType="begin">
                <w:ffData>
                  <w:name w:val="Text1"/>
                  <w:enabled/>
                  <w:calcOnExit w:val="0"/>
                  <w:textInput/>
                </w:ffData>
              </w:fldChar>
            </w:r>
            <w:r w:rsidRPr="00467D3F">
              <w:rPr>
                <w:rStyle w:val="TextkrperZchn"/>
              </w:rPr>
              <w:instrText xml:space="preserve"> FORMTEXT </w:instrText>
            </w:r>
            <w:r w:rsidRPr="00467D3F">
              <w:rPr>
                <w:rStyle w:val="TextkrperZchn"/>
              </w:rPr>
            </w:r>
            <w:r w:rsidRPr="00467D3F">
              <w:rPr>
                <w:rStyle w:val="TextkrperZchn"/>
              </w:rPr>
              <w:fldChar w:fldCharType="separate"/>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rPr>
              <w:fldChar w:fldCharType="end"/>
            </w:r>
          </w:p>
        </w:tc>
      </w:tr>
      <w:tr w:rsidR="00DE0C5E" w:rsidRPr="003C6B17" w:rsidTr="002F2E31">
        <w:tc>
          <w:tcPr>
            <w:tcW w:w="2410" w:type="dxa"/>
            <w:shd w:val="clear" w:color="auto" w:fill="F4ED7C"/>
          </w:tcPr>
          <w:p w:rsidR="00DE0C5E" w:rsidRPr="00A55579" w:rsidRDefault="00DE0C5E" w:rsidP="0013292F">
            <w:pPr>
              <w:pStyle w:val="NurText"/>
            </w:pPr>
          </w:p>
        </w:tc>
        <w:tc>
          <w:tcPr>
            <w:tcW w:w="6548" w:type="dxa"/>
            <w:gridSpan w:val="2"/>
            <w:shd w:val="clear" w:color="auto" w:fill="F4ED7C"/>
          </w:tcPr>
          <w:p w:rsidR="00DE0C5E" w:rsidRPr="00467D3F" w:rsidRDefault="00DE0C5E" w:rsidP="0013292F">
            <w:pPr>
              <w:pStyle w:val="NurText"/>
              <w:rPr>
                <w:rStyle w:val="TextkrperZchn"/>
              </w:rPr>
            </w:pPr>
            <w:r w:rsidRPr="00DE0C5E">
              <w:t>Bestätigung, dass das MAG stattgefunden hat</w:t>
            </w:r>
          </w:p>
        </w:tc>
      </w:tr>
      <w:tr w:rsidR="00DE0C5E" w:rsidRPr="00A40A1B" w:rsidTr="002F2E31">
        <w:tc>
          <w:tcPr>
            <w:tcW w:w="2410" w:type="dxa"/>
            <w:shd w:val="clear" w:color="auto" w:fill="F4ED7C"/>
          </w:tcPr>
          <w:p w:rsidR="00DE0C5E" w:rsidRPr="00A40A1B" w:rsidRDefault="00DE0C5E" w:rsidP="0013292F">
            <w:pPr>
              <w:pStyle w:val="NurText"/>
            </w:pPr>
          </w:p>
        </w:tc>
        <w:tc>
          <w:tcPr>
            <w:tcW w:w="2693" w:type="dxa"/>
            <w:shd w:val="clear" w:color="auto" w:fill="F4ED7C"/>
          </w:tcPr>
          <w:p w:rsidR="00DE0C5E" w:rsidRPr="00BC471E" w:rsidRDefault="00DE0C5E" w:rsidP="00BC4A67">
            <w:pPr>
              <w:pStyle w:val="NurText"/>
              <w:rPr>
                <w:sz w:val="22"/>
                <w:szCs w:val="22"/>
              </w:rPr>
            </w:pPr>
            <w:r>
              <w:t>Datum</w:t>
            </w:r>
            <w:r w:rsidR="00C427EB">
              <w:t>  </w:t>
            </w:r>
            <w:r w:rsidR="00BC4A67">
              <w:t xml:space="preserve"> </w:t>
            </w:r>
            <w:r w:rsidR="00947860" w:rsidRPr="00467D3F">
              <w:rPr>
                <w:rStyle w:val="TextkrperZchn"/>
              </w:rPr>
              <w:fldChar w:fldCharType="begin">
                <w:ffData>
                  <w:name w:val="Text1"/>
                  <w:enabled/>
                  <w:calcOnExit w:val="0"/>
                  <w:textInput/>
                </w:ffData>
              </w:fldChar>
            </w:r>
            <w:r w:rsidR="00947860" w:rsidRPr="00467D3F">
              <w:rPr>
                <w:rStyle w:val="TextkrperZchn"/>
              </w:rPr>
              <w:instrText xml:space="preserve"> FORMTEXT </w:instrText>
            </w:r>
            <w:r w:rsidR="00947860" w:rsidRPr="00467D3F">
              <w:rPr>
                <w:rStyle w:val="TextkrperZchn"/>
              </w:rPr>
            </w:r>
            <w:r w:rsidR="00947860" w:rsidRPr="00467D3F">
              <w:rPr>
                <w:rStyle w:val="TextkrperZchn"/>
              </w:rPr>
              <w:fldChar w:fldCharType="separate"/>
            </w:r>
            <w:r w:rsidR="00947860" w:rsidRPr="00467D3F">
              <w:rPr>
                <w:rStyle w:val="TextkrperZchn"/>
                <w:noProof/>
              </w:rPr>
              <w:t> </w:t>
            </w:r>
            <w:r w:rsidR="00947860" w:rsidRPr="00467D3F">
              <w:rPr>
                <w:rStyle w:val="TextkrperZchn"/>
                <w:noProof/>
              </w:rPr>
              <w:t> </w:t>
            </w:r>
            <w:r w:rsidR="00947860" w:rsidRPr="00467D3F">
              <w:rPr>
                <w:rStyle w:val="TextkrperZchn"/>
                <w:noProof/>
              </w:rPr>
              <w:t> </w:t>
            </w:r>
            <w:r w:rsidR="00947860" w:rsidRPr="00467D3F">
              <w:rPr>
                <w:rStyle w:val="TextkrperZchn"/>
                <w:noProof/>
              </w:rPr>
              <w:t> </w:t>
            </w:r>
            <w:r w:rsidR="00947860" w:rsidRPr="00467D3F">
              <w:rPr>
                <w:rStyle w:val="TextkrperZchn"/>
                <w:noProof/>
              </w:rPr>
              <w:t> </w:t>
            </w:r>
            <w:r w:rsidR="00947860" w:rsidRPr="00467D3F">
              <w:rPr>
                <w:rStyle w:val="TextkrperZchn"/>
              </w:rPr>
              <w:fldChar w:fldCharType="end"/>
            </w:r>
          </w:p>
        </w:tc>
        <w:tc>
          <w:tcPr>
            <w:tcW w:w="3855" w:type="dxa"/>
            <w:shd w:val="clear" w:color="auto" w:fill="F4ED7C"/>
          </w:tcPr>
          <w:p w:rsidR="00DE0C5E" w:rsidRPr="00BC471E" w:rsidRDefault="00DE0C5E" w:rsidP="0013292F">
            <w:pPr>
              <w:pStyle w:val="NurText"/>
              <w:rPr>
                <w:sz w:val="22"/>
                <w:szCs w:val="22"/>
              </w:rPr>
            </w:pPr>
            <w:r>
              <w:t>Unterschrift</w:t>
            </w:r>
          </w:p>
        </w:tc>
      </w:tr>
      <w:tr w:rsidR="00DE0C5E" w:rsidRPr="003C6B17" w:rsidTr="002F2E31">
        <w:tc>
          <w:tcPr>
            <w:tcW w:w="2410" w:type="dxa"/>
            <w:shd w:val="clear" w:color="auto" w:fill="F4ED7C"/>
          </w:tcPr>
          <w:p w:rsidR="00DE0C5E" w:rsidRPr="00A55579" w:rsidRDefault="00DE0C5E" w:rsidP="0013292F">
            <w:pPr>
              <w:pStyle w:val="NurText"/>
            </w:pPr>
          </w:p>
        </w:tc>
        <w:tc>
          <w:tcPr>
            <w:tcW w:w="6548" w:type="dxa"/>
            <w:gridSpan w:val="2"/>
            <w:shd w:val="clear" w:color="auto" w:fill="F4ED7C"/>
          </w:tcPr>
          <w:p w:rsidR="00DE0C5E" w:rsidRDefault="00DE0C5E" w:rsidP="0013292F">
            <w:pPr>
              <w:pStyle w:val="NurText"/>
            </w:pPr>
            <w:r>
              <w:t>Datum</w:t>
            </w:r>
            <w:r w:rsidR="009E6DAC">
              <w:t xml:space="preserve"> </w:t>
            </w:r>
            <w:r>
              <w:t>/</w:t>
            </w:r>
            <w:r w:rsidR="009E6DAC">
              <w:t xml:space="preserve"> </w:t>
            </w:r>
            <w:r>
              <w:t>Zeitraum für das nächste Gespräch</w:t>
            </w:r>
          </w:p>
          <w:p w:rsidR="002E7DE8" w:rsidRPr="00BC471E" w:rsidRDefault="002E7DE8" w:rsidP="0013292F">
            <w:pPr>
              <w:pStyle w:val="NurText"/>
              <w:rPr>
                <w:sz w:val="22"/>
                <w:szCs w:val="22"/>
              </w:rPr>
            </w:pPr>
            <w:r w:rsidRPr="00467D3F">
              <w:rPr>
                <w:rStyle w:val="TextkrperZchn"/>
              </w:rPr>
              <w:fldChar w:fldCharType="begin">
                <w:ffData>
                  <w:name w:val="Text1"/>
                  <w:enabled/>
                  <w:calcOnExit w:val="0"/>
                  <w:textInput/>
                </w:ffData>
              </w:fldChar>
            </w:r>
            <w:r w:rsidRPr="00467D3F">
              <w:rPr>
                <w:rStyle w:val="TextkrperZchn"/>
              </w:rPr>
              <w:instrText xml:space="preserve"> FORMTEXT </w:instrText>
            </w:r>
            <w:r w:rsidRPr="00467D3F">
              <w:rPr>
                <w:rStyle w:val="TextkrperZchn"/>
              </w:rPr>
            </w:r>
            <w:r w:rsidRPr="00467D3F">
              <w:rPr>
                <w:rStyle w:val="TextkrperZchn"/>
              </w:rPr>
              <w:fldChar w:fldCharType="separate"/>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noProof/>
              </w:rPr>
              <w:t> </w:t>
            </w:r>
            <w:r w:rsidRPr="00467D3F">
              <w:rPr>
                <w:rStyle w:val="TextkrperZchn"/>
              </w:rPr>
              <w:fldChar w:fldCharType="end"/>
            </w:r>
          </w:p>
        </w:tc>
      </w:tr>
    </w:tbl>
    <w:p w:rsidR="009B3FB8" w:rsidRPr="00435DC4" w:rsidRDefault="009B3FB8" w:rsidP="0013292F">
      <w:pPr>
        <w:spacing w:line="20" w:lineRule="exact"/>
        <w:rPr>
          <w:sz w:val="2"/>
          <w:szCs w:val="2"/>
        </w:rPr>
      </w:pPr>
    </w:p>
    <w:sectPr w:rsidR="009B3FB8" w:rsidRPr="00435DC4" w:rsidSect="00D868CB">
      <w:headerReference w:type="even" r:id="rId8"/>
      <w:headerReference w:type="default" r:id="rId9"/>
      <w:footerReference w:type="default" r:id="rId10"/>
      <w:headerReference w:type="first" r:id="rId11"/>
      <w:footerReference w:type="first" r:id="rId12"/>
      <w:pgSz w:w="11907" w:h="16840" w:code="9"/>
      <w:pgMar w:top="1701" w:right="1134" w:bottom="1021" w:left="1418"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5F1D" w:rsidRDefault="00BD5F1D">
      <w:r>
        <w:separator/>
      </w:r>
    </w:p>
  </w:endnote>
  <w:endnote w:type="continuationSeparator" w:id="0">
    <w:p w:rsidR="00BD5F1D" w:rsidRDefault="00BD5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ight">
    <w:panose1 w:val="00000000000000000000"/>
    <w:charset w:val="00"/>
    <w:family w:val="swiss"/>
    <w:notTrueType/>
    <w:pitch w:val="default"/>
    <w:sig w:usb0="00000003" w:usb1="00000000" w:usb2="00000000" w:usb3="00000000" w:csb0="00000001" w:csb1="00000000"/>
  </w:font>
  <w:font w:name="HelveticaNeue-Heavy">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537" w:rsidRPr="00500748" w:rsidRDefault="00A67537" w:rsidP="00072343">
    <w:pPr>
      <w:jc w:val="center"/>
      <w:rPr>
        <w:sz w:val="12"/>
        <w:szCs w:val="12"/>
      </w:rPr>
    </w:pPr>
    <w:r w:rsidRPr="00500748">
      <w:rPr>
        <w:sz w:val="12"/>
        <w:szCs w:val="12"/>
      </w:rPr>
      <w:t>Die Lehrperson erhält das Original des Gesprächsformulars.</w:t>
    </w:r>
  </w:p>
  <w:p w:rsidR="00A67537" w:rsidRPr="00500748" w:rsidRDefault="00A67537" w:rsidP="00072343">
    <w:pPr>
      <w:jc w:val="center"/>
      <w:rPr>
        <w:sz w:val="12"/>
        <w:szCs w:val="12"/>
      </w:rPr>
    </w:pPr>
    <w:r w:rsidRPr="00500748">
      <w:rPr>
        <w:sz w:val="12"/>
        <w:szCs w:val="12"/>
      </w:rPr>
      <w:t>Die Schulleitung kann eine Kopie des Teils I während der Dauer des Arbeitsverhältnisses (Lehrperson/Schulleitung) für persönliche Zwecke aufbewahren.</w:t>
    </w:r>
  </w:p>
  <w:p w:rsidR="00A67537" w:rsidRPr="00072343" w:rsidRDefault="00A67537" w:rsidP="00072343">
    <w:pPr>
      <w:jc w:val="center"/>
      <w:rPr>
        <w:sz w:val="12"/>
        <w:szCs w:val="12"/>
      </w:rPr>
    </w:pPr>
    <w:r w:rsidRPr="00500748">
      <w:rPr>
        <w:sz w:val="12"/>
        <w:szCs w:val="12"/>
      </w:rPr>
      <w:t>Eine Kopie des Teils II (Zielvereinbarung und Ausblick) ist im Personaldossier abzulegen.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537" w:rsidRPr="00500748" w:rsidRDefault="00A67537" w:rsidP="00500748">
    <w:pPr>
      <w:jc w:val="center"/>
      <w:rPr>
        <w:sz w:val="12"/>
        <w:szCs w:val="12"/>
      </w:rPr>
    </w:pPr>
    <w:r w:rsidRPr="00500748">
      <w:rPr>
        <w:sz w:val="12"/>
        <w:szCs w:val="12"/>
      </w:rPr>
      <w:t>Die Lehrperson erhält das Original des Gesprächsformulars.</w:t>
    </w:r>
  </w:p>
  <w:p w:rsidR="00A67537" w:rsidRPr="00500748" w:rsidRDefault="00A67537" w:rsidP="00500748">
    <w:pPr>
      <w:jc w:val="center"/>
      <w:rPr>
        <w:sz w:val="12"/>
        <w:szCs w:val="12"/>
      </w:rPr>
    </w:pPr>
    <w:r w:rsidRPr="00500748">
      <w:rPr>
        <w:sz w:val="12"/>
        <w:szCs w:val="12"/>
      </w:rPr>
      <w:t>Die Schulleitung kann eine Kopie des Teils I während der Dauer des Arbeitsverhältnisses (Lehrperson/Schulleitung) für persönliche Zwecke aufbewahren.</w:t>
    </w:r>
  </w:p>
  <w:p w:rsidR="00A67537" w:rsidRPr="00500748" w:rsidRDefault="00A67537" w:rsidP="00500748">
    <w:pPr>
      <w:jc w:val="center"/>
      <w:rPr>
        <w:sz w:val="12"/>
        <w:szCs w:val="12"/>
      </w:rPr>
    </w:pPr>
    <w:r w:rsidRPr="00500748">
      <w:rPr>
        <w:sz w:val="12"/>
        <w:szCs w:val="12"/>
      </w:rPr>
      <w:t>Eine Kopie des Teils II (Zielvereinbarung und Ausblick) ist im Personaldossier abzulegen.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5F1D" w:rsidRDefault="00BD5F1D">
      <w:r>
        <w:separator/>
      </w:r>
    </w:p>
  </w:footnote>
  <w:footnote w:type="continuationSeparator" w:id="0">
    <w:p w:rsidR="00BD5F1D" w:rsidRDefault="00BD5F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537" w:rsidRDefault="00A67537" w:rsidP="000F53CF">
    <w:pPr>
      <w:spacing w:after="100"/>
      <w:jc w:val="right"/>
      <w:rPr>
        <w:sz w:val="12"/>
        <w:szCs w:val="12"/>
      </w:rPr>
    </w:pPr>
    <w:r>
      <w:rPr>
        <w:noProof/>
        <w:sz w:val="12"/>
        <w:szCs w:val="12"/>
        <w:lang w:eastAsia="de-CH"/>
      </w:rPr>
      <w:drawing>
        <wp:anchor distT="0" distB="0" distL="114300" distR="114300" simplePos="0" relativeHeight="251657728" behindDoc="0" locked="0" layoutInCell="1" allowOverlap="0" wp14:anchorId="79BD349B" wp14:editId="6A9806D5">
          <wp:simplePos x="0" y="0"/>
          <wp:positionH relativeFrom="column">
            <wp:posOffset>5381625</wp:posOffset>
          </wp:positionH>
          <wp:positionV relativeFrom="paragraph">
            <wp:posOffset>2540</wp:posOffset>
          </wp:positionV>
          <wp:extent cx="733425" cy="254635"/>
          <wp:effectExtent l="0" t="0" r="9525" b="0"/>
          <wp:wrapNone/>
          <wp:docPr id="25" name="Bild 12" descr="132194_VertebralBodyAug_Bern_18-4-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132194_VertebralBodyAug_Bern_18-4-2013"/>
                  <pic:cNvPicPr>
                    <a:picLocks noChangeAspect="1" noChangeArrowheads="1"/>
                  </pic:cNvPicPr>
                </pic:nvPicPr>
                <pic:blipFill>
                  <a:blip r:embed="rId1">
                    <a:extLst>
                      <a:ext uri="{28A0092B-C50C-407E-A947-70E740481C1C}">
                        <a14:useLocalDpi xmlns:a14="http://schemas.microsoft.com/office/drawing/2010/main" val="0"/>
                      </a:ext>
                    </a:extLst>
                  </a:blip>
                  <a:srcRect l="4143" t="19934" r="60132" b="71115"/>
                  <a:stretch>
                    <a:fillRect/>
                  </a:stretch>
                </pic:blipFill>
                <pic:spPr bwMode="auto">
                  <a:xfrm>
                    <a:off x="0" y="0"/>
                    <a:ext cx="733425" cy="254635"/>
                  </a:xfrm>
                  <a:prstGeom prst="rect">
                    <a:avLst/>
                  </a:prstGeom>
                  <a:noFill/>
                </pic:spPr>
              </pic:pic>
            </a:graphicData>
          </a:graphic>
          <wp14:sizeRelH relativeFrom="page">
            <wp14:pctWidth>0</wp14:pctWidth>
          </wp14:sizeRelH>
          <wp14:sizeRelV relativeFrom="page">
            <wp14:pctHeight>0</wp14:pctHeight>
          </wp14:sizeRelV>
        </wp:anchor>
      </w:drawing>
    </w:r>
  </w:p>
  <w:p w:rsidR="00A67537" w:rsidRPr="006C5184" w:rsidRDefault="00A67537" w:rsidP="000F53CF">
    <w:pPr>
      <w:spacing w:after="100"/>
      <w:jc w:val="right"/>
      <w:rPr>
        <w:sz w:val="12"/>
        <w:szCs w:val="12"/>
      </w:rPr>
    </w:pPr>
  </w:p>
  <w:p w:rsidR="00A67537" w:rsidRPr="006C5184" w:rsidRDefault="00A67537" w:rsidP="000F53CF">
    <w:pPr>
      <w:spacing w:after="100"/>
      <w:ind w:left="454"/>
      <w:jc w:val="right"/>
      <w:rPr>
        <w:sz w:val="12"/>
        <w:szCs w:val="12"/>
      </w:rPr>
    </w:pPr>
    <w:r w:rsidRPr="006C5184">
      <w:rPr>
        <w:rStyle w:val="Seitenzahl"/>
        <w:szCs w:val="12"/>
      </w:rPr>
      <w:fldChar w:fldCharType="begin"/>
    </w:r>
    <w:r w:rsidRPr="006C5184">
      <w:rPr>
        <w:rStyle w:val="Seitenzahl"/>
        <w:szCs w:val="12"/>
        <w:lang w:val="en-GB"/>
      </w:rPr>
      <w:instrText xml:space="preserve"> DATE \@ "dd MMMM yyyy" </w:instrText>
    </w:r>
    <w:r w:rsidRPr="006C5184">
      <w:rPr>
        <w:rStyle w:val="Seitenzahl"/>
        <w:szCs w:val="12"/>
      </w:rPr>
      <w:fldChar w:fldCharType="separate"/>
    </w:r>
    <w:r w:rsidR="00F4738B">
      <w:rPr>
        <w:rStyle w:val="Seitenzahl"/>
        <w:noProof/>
        <w:szCs w:val="12"/>
        <w:lang w:val="en-GB"/>
      </w:rPr>
      <w:t>18 December 2019</w:t>
    </w:r>
    <w:r w:rsidRPr="006C5184">
      <w:rPr>
        <w:rStyle w:val="Seitenzahl"/>
        <w:szCs w:val="12"/>
      </w:rPr>
      <w:fldChar w:fldCharType="end"/>
    </w:r>
    <w:r w:rsidRPr="006C5184">
      <w:rPr>
        <w:rStyle w:val="Seitenzahl"/>
        <w:szCs w:val="12"/>
      </w:rPr>
      <w:t>       </w:t>
    </w:r>
    <w:r w:rsidRPr="006C5184">
      <w:rPr>
        <w:sz w:val="12"/>
        <w:szCs w:val="12"/>
      </w:rPr>
      <w:fldChar w:fldCharType="begin"/>
    </w:r>
    <w:r w:rsidRPr="006C5184">
      <w:rPr>
        <w:sz w:val="12"/>
        <w:szCs w:val="12"/>
      </w:rPr>
      <w:instrText xml:space="preserve"> PAGE </w:instrText>
    </w:r>
    <w:r w:rsidRPr="006C5184">
      <w:rPr>
        <w:sz w:val="12"/>
        <w:szCs w:val="12"/>
      </w:rPr>
      <w:fldChar w:fldCharType="separate"/>
    </w:r>
    <w:r>
      <w:rPr>
        <w:noProof/>
        <w:sz w:val="12"/>
        <w:szCs w:val="12"/>
      </w:rPr>
      <w:t>2</w:t>
    </w:r>
    <w:r w:rsidRPr="006C5184">
      <w:rPr>
        <w:sz w:val="12"/>
        <w:szCs w:val="12"/>
      </w:rPr>
      <w:fldChar w:fldCharType="end"/>
    </w:r>
    <w:r w:rsidRPr="006C5184">
      <w:rPr>
        <w:sz w:val="12"/>
        <w:szCs w:val="12"/>
      </w:rPr>
      <w:t>/</w:t>
    </w:r>
    <w:r w:rsidRPr="006C5184">
      <w:rPr>
        <w:sz w:val="12"/>
        <w:szCs w:val="12"/>
      </w:rPr>
      <w:fldChar w:fldCharType="begin"/>
    </w:r>
    <w:r w:rsidRPr="006C5184">
      <w:rPr>
        <w:sz w:val="12"/>
        <w:szCs w:val="12"/>
      </w:rPr>
      <w:instrText xml:space="preserve"> NUMPAGES  </w:instrText>
    </w:r>
    <w:r w:rsidRPr="006C5184">
      <w:rPr>
        <w:sz w:val="12"/>
        <w:szCs w:val="12"/>
      </w:rPr>
      <w:fldChar w:fldCharType="separate"/>
    </w:r>
    <w:r w:rsidR="001F1C94">
      <w:rPr>
        <w:noProof/>
        <w:sz w:val="12"/>
        <w:szCs w:val="12"/>
      </w:rPr>
      <w:t>3</w:t>
    </w:r>
    <w:r w:rsidRPr="006C5184">
      <w:rPr>
        <w:sz w:val="12"/>
        <w:szCs w:val="12"/>
      </w:rPr>
      <w:fldChar w:fldCharType="end"/>
    </w:r>
  </w:p>
  <w:p w:rsidR="00A67537" w:rsidRPr="006C5184" w:rsidRDefault="00A67537" w:rsidP="000F53CF">
    <w:pPr>
      <w:pStyle w:val="Kopfzeile"/>
      <w:pBdr>
        <w:top w:val="single" w:sz="4" w:space="1" w:color="A6A6A6"/>
      </w:pBdr>
      <w:spacing w:after="100"/>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537" w:rsidRPr="00947860" w:rsidRDefault="00A67537" w:rsidP="00771410">
    <w:pPr>
      <w:pStyle w:val="Kopfzeile"/>
      <w:rPr>
        <w:sz w:val="15"/>
        <w:szCs w:val="15"/>
      </w:rPr>
    </w:pPr>
    <w:r w:rsidRPr="00947860">
      <w:rPr>
        <w:sz w:val="15"/>
        <w:szCs w:val="15"/>
      </w:rPr>
      <w:br/>
    </w:r>
    <w:r w:rsidRPr="00947860">
      <w:rPr>
        <w:rFonts w:ascii="Arial Black" w:hAnsi="Arial Black" w:cs="HelveticaNeue-Heavy"/>
        <w:color w:val="000000"/>
        <w:sz w:val="15"/>
        <w:szCs w:val="15"/>
      </w:rPr>
      <w:tab/>
    </w:r>
    <w:r w:rsidRPr="00947860">
      <w:rPr>
        <w:rFonts w:cs="Arial"/>
        <w:color w:val="000000"/>
        <w:sz w:val="15"/>
        <w:szCs w:val="15"/>
      </w:rPr>
      <w:t>Seite</w:t>
    </w:r>
    <w:r w:rsidRPr="00947860">
      <w:rPr>
        <w:rFonts w:ascii="Arial Black" w:hAnsi="Arial Black" w:cs="HelveticaNeue-Heavy"/>
        <w:color w:val="000000"/>
        <w:sz w:val="15"/>
        <w:szCs w:val="15"/>
      </w:rPr>
      <w:t xml:space="preserve"> </w:t>
    </w:r>
    <w:r w:rsidRPr="00947860">
      <w:rPr>
        <w:sz w:val="15"/>
        <w:szCs w:val="15"/>
      </w:rPr>
      <w:fldChar w:fldCharType="begin"/>
    </w:r>
    <w:r w:rsidRPr="00947860">
      <w:rPr>
        <w:sz w:val="15"/>
        <w:szCs w:val="15"/>
      </w:rPr>
      <w:instrText xml:space="preserve"> PAGE </w:instrText>
    </w:r>
    <w:r w:rsidRPr="00947860">
      <w:rPr>
        <w:sz w:val="15"/>
        <w:szCs w:val="15"/>
      </w:rPr>
      <w:fldChar w:fldCharType="separate"/>
    </w:r>
    <w:r w:rsidR="00F4738B">
      <w:rPr>
        <w:noProof/>
        <w:sz w:val="15"/>
        <w:szCs w:val="15"/>
      </w:rPr>
      <w:t>2</w:t>
    </w:r>
    <w:r w:rsidRPr="00947860">
      <w:rPr>
        <w:sz w:val="15"/>
        <w:szCs w:val="15"/>
      </w:rPr>
      <w:fldChar w:fldCharType="end"/>
    </w:r>
    <w:r w:rsidRPr="00947860">
      <w:rPr>
        <w:sz w:val="15"/>
        <w:szCs w:val="15"/>
      </w:rPr>
      <w:t>/</w:t>
    </w:r>
    <w:r w:rsidRPr="00947860">
      <w:rPr>
        <w:sz w:val="15"/>
        <w:szCs w:val="15"/>
      </w:rPr>
      <w:fldChar w:fldCharType="begin"/>
    </w:r>
    <w:r w:rsidRPr="00947860">
      <w:rPr>
        <w:sz w:val="15"/>
        <w:szCs w:val="15"/>
      </w:rPr>
      <w:instrText xml:space="preserve"> NUMPAGES  </w:instrText>
    </w:r>
    <w:r w:rsidRPr="00947860">
      <w:rPr>
        <w:sz w:val="15"/>
        <w:szCs w:val="15"/>
      </w:rPr>
      <w:fldChar w:fldCharType="separate"/>
    </w:r>
    <w:r w:rsidR="00F4738B">
      <w:rPr>
        <w:noProof/>
        <w:sz w:val="15"/>
        <w:szCs w:val="15"/>
      </w:rPr>
      <w:t>3</w:t>
    </w:r>
    <w:r w:rsidRPr="00947860">
      <w:rPr>
        <w:sz w:val="15"/>
        <w:szCs w:val="15"/>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537" w:rsidRDefault="00AD428E" w:rsidP="00D868CB">
    <w:pPr>
      <w:pStyle w:val="Kopfzeile"/>
      <w:ind w:left="-142"/>
    </w:pPr>
    <w:r w:rsidRPr="0014524B">
      <w:rPr>
        <w:noProof/>
        <w:lang w:val="de-CH" w:eastAsia="de-CH"/>
      </w:rPr>
      <w:drawing>
        <wp:anchor distT="0" distB="0" distL="114300" distR="114300" simplePos="0" relativeHeight="251659776" behindDoc="1" locked="1" layoutInCell="1" allowOverlap="1" wp14:anchorId="73E29F8E" wp14:editId="580FF548">
          <wp:simplePos x="0" y="0"/>
          <wp:positionH relativeFrom="page">
            <wp:posOffset>20320</wp:posOffset>
          </wp:positionH>
          <wp:positionV relativeFrom="page">
            <wp:posOffset>10160</wp:posOffset>
          </wp:positionV>
          <wp:extent cx="7559675" cy="1763395"/>
          <wp:effectExtent l="0" t="0" r="3175" b="0"/>
          <wp:wrapNone/>
          <wp:docPr id="26" name="e16b42fa-2831-4f8b-829b-ae8c"/>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7559675" cy="1763395"/>
                  </a:xfrm>
                  <a:prstGeom prst="rect">
                    <a:avLst/>
                  </a:prstGeom>
                </pic:spPr>
              </pic:pic>
            </a:graphicData>
          </a:graphic>
          <wp14:sizeRelH relativeFrom="margin">
            <wp14:pctWidth>0</wp14:pctWidth>
          </wp14:sizeRelH>
          <wp14:sizeRelV relativeFrom="margin">
            <wp14:pctHeight>0</wp14:pctHeight>
          </wp14:sizeRelV>
        </wp:anchor>
      </w:drawing>
    </w:r>
  </w:p>
  <w:p w:rsidR="00AD428E" w:rsidRDefault="00AD428E" w:rsidP="00AD428E">
    <w:pPr>
      <w:pStyle w:val="Kopfzeile"/>
    </w:pPr>
  </w:p>
  <w:p w:rsidR="00AD428E" w:rsidRDefault="00AD428E" w:rsidP="00AD428E">
    <w:pPr>
      <w:pStyle w:val="Kopfzeile"/>
    </w:pPr>
  </w:p>
  <w:p w:rsidR="00AD428E" w:rsidRDefault="00AD428E" w:rsidP="00AD428E">
    <w:pPr>
      <w:pStyle w:val="Kopfzeile"/>
    </w:pPr>
  </w:p>
  <w:p w:rsidR="00AD428E" w:rsidRDefault="00AD428E" w:rsidP="00AD428E">
    <w:pPr>
      <w:pStyle w:val="Kopfzeile"/>
    </w:pPr>
  </w:p>
  <w:p w:rsidR="00AD428E" w:rsidRDefault="00AD428E" w:rsidP="00AD428E">
    <w:pPr>
      <w:pStyle w:val="Kopfzeile"/>
    </w:pPr>
  </w:p>
  <w:p w:rsidR="00AD428E" w:rsidRDefault="00AD428E" w:rsidP="00AD428E">
    <w:pPr>
      <w:pStyle w:val="Kopfzeile"/>
    </w:pPr>
  </w:p>
  <w:p w:rsidR="00AD428E" w:rsidRPr="00AD428E" w:rsidRDefault="00AD428E" w:rsidP="00587134">
    <w:pPr>
      <w:pStyle w:val="Kopfzeile"/>
    </w:pPr>
    <w:r w:rsidRPr="00587134">
      <w:rPr>
        <w:sz w:val="17"/>
        <w:szCs w:val="17"/>
      </w:rPr>
      <w:t>Bildungs- und Kulturdirektion</w:t>
    </w:r>
    <w:r w:rsidRPr="00587134">
      <w:rPr>
        <w:sz w:val="17"/>
        <w:szCs w:val="17"/>
      </w:rPr>
      <w:tab/>
    </w:r>
    <w:r w:rsidRPr="00587134">
      <w:rPr>
        <w:rFonts w:cs="Arial"/>
        <w:color w:val="000000"/>
        <w:sz w:val="17"/>
        <w:szCs w:val="17"/>
      </w:rPr>
      <w:t>Seite</w:t>
    </w:r>
    <w:r w:rsidRPr="00587134">
      <w:rPr>
        <w:rFonts w:ascii="Arial Black" w:hAnsi="Arial Black" w:cs="HelveticaNeue-Heavy"/>
        <w:color w:val="000000"/>
        <w:sz w:val="17"/>
        <w:szCs w:val="17"/>
      </w:rPr>
      <w:t xml:space="preserve"> </w:t>
    </w:r>
    <w:r w:rsidRPr="00587134">
      <w:rPr>
        <w:sz w:val="17"/>
        <w:szCs w:val="17"/>
      </w:rPr>
      <w:fldChar w:fldCharType="begin"/>
    </w:r>
    <w:r w:rsidRPr="00587134">
      <w:rPr>
        <w:sz w:val="17"/>
        <w:szCs w:val="17"/>
      </w:rPr>
      <w:instrText xml:space="preserve"> PAGE </w:instrText>
    </w:r>
    <w:r w:rsidRPr="00587134">
      <w:rPr>
        <w:sz w:val="17"/>
        <w:szCs w:val="17"/>
      </w:rPr>
      <w:fldChar w:fldCharType="separate"/>
    </w:r>
    <w:r w:rsidR="00F4738B">
      <w:rPr>
        <w:noProof/>
        <w:sz w:val="17"/>
        <w:szCs w:val="17"/>
      </w:rPr>
      <w:t>1</w:t>
    </w:r>
    <w:r w:rsidRPr="00587134">
      <w:rPr>
        <w:sz w:val="17"/>
        <w:szCs w:val="17"/>
      </w:rPr>
      <w:fldChar w:fldCharType="end"/>
    </w:r>
    <w:r w:rsidRPr="00587134">
      <w:rPr>
        <w:sz w:val="17"/>
        <w:szCs w:val="17"/>
      </w:rPr>
      <w:t>/</w:t>
    </w:r>
    <w:r w:rsidRPr="00587134">
      <w:rPr>
        <w:sz w:val="17"/>
        <w:szCs w:val="17"/>
      </w:rPr>
      <w:fldChar w:fldCharType="begin"/>
    </w:r>
    <w:r w:rsidRPr="00587134">
      <w:rPr>
        <w:sz w:val="17"/>
        <w:szCs w:val="17"/>
      </w:rPr>
      <w:instrText xml:space="preserve"> NUMPAGES  </w:instrText>
    </w:r>
    <w:r w:rsidRPr="00587134">
      <w:rPr>
        <w:sz w:val="17"/>
        <w:szCs w:val="17"/>
      </w:rPr>
      <w:fldChar w:fldCharType="separate"/>
    </w:r>
    <w:r w:rsidR="00F4738B">
      <w:rPr>
        <w:noProof/>
        <w:sz w:val="17"/>
        <w:szCs w:val="17"/>
      </w:rPr>
      <w:t>3</w:t>
    </w:r>
    <w:r w:rsidRPr="00587134">
      <w:rPr>
        <w:sz w:val="17"/>
        <w:szCs w:val="17"/>
      </w:rPr>
      <w:fldChar w:fldCharType="end"/>
    </w:r>
    <w:r w:rsidRPr="00587134">
      <w:rPr>
        <w:sz w:val="17"/>
        <w:szCs w:val="17"/>
      </w:rPr>
      <w:br/>
      <w:t>Amt für Kindergarten, Volksschule und Beratung</w:t>
    </w:r>
    <w:r>
      <w:tab/>
    </w:r>
    <w:r w:rsidRPr="00587134">
      <w:rPr>
        <w:sz w:val="17"/>
        <w:szCs w:val="17"/>
      </w:rPr>
      <w:t>2019.ERZ.72747 / 207020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5061B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D00FF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F048D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6A2F3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8EF7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0E81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9E87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00FBC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962B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88C3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AA52311"/>
    <w:multiLevelType w:val="hybridMultilevel"/>
    <w:tmpl w:val="3D123CFE"/>
    <w:lvl w:ilvl="0" w:tplc="D3CE13A0">
      <w:start w:val="7"/>
      <w:numFmt w:val="bullet"/>
      <w:lvlText w:val=""/>
      <w:lvlJc w:val="left"/>
      <w:pPr>
        <w:tabs>
          <w:tab w:val="num" w:pos="3975"/>
        </w:tabs>
        <w:ind w:left="3975" w:hanging="435"/>
      </w:pPr>
      <w:rPr>
        <w:rFonts w:ascii="Wingdings" w:eastAsia="Times New Roman" w:hAnsi="Wingdings" w:cs="Times New Roman" w:hint="default"/>
      </w:rPr>
    </w:lvl>
    <w:lvl w:ilvl="1" w:tplc="08070003" w:tentative="1">
      <w:start w:val="1"/>
      <w:numFmt w:val="bullet"/>
      <w:lvlText w:val="o"/>
      <w:lvlJc w:val="left"/>
      <w:pPr>
        <w:tabs>
          <w:tab w:val="num" w:pos="4620"/>
        </w:tabs>
        <w:ind w:left="4620" w:hanging="360"/>
      </w:pPr>
      <w:rPr>
        <w:rFonts w:ascii="Courier New" w:hAnsi="Courier New" w:cs="Courier New" w:hint="default"/>
      </w:rPr>
    </w:lvl>
    <w:lvl w:ilvl="2" w:tplc="08070005" w:tentative="1">
      <w:start w:val="1"/>
      <w:numFmt w:val="bullet"/>
      <w:lvlText w:val=""/>
      <w:lvlJc w:val="left"/>
      <w:pPr>
        <w:tabs>
          <w:tab w:val="num" w:pos="5340"/>
        </w:tabs>
        <w:ind w:left="5340" w:hanging="360"/>
      </w:pPr>
      <w:rPr>
        <w:rFonts w:ascii="Wingdings" w:hAnsi="Wingdings" w:hint="default"/>
      </w:rPr>
    </w:lvl>
    <w:lvl w:ilvl="3" w:tplc="08070001" w:tentative="1">
      <w:start w:val="1"/>
      <w:numFmt w:val="bullet"/>
      <w:lvlText w:val=""/>
      <w:lvlJc w:val="left"/>
      <w:pPr>
        <w:tabs>
          <w:tab w:val="num" w:pos="6060"/>
        </w:tabs>
        <w:ind w:left="6060" w:hanging="360"/>
      </w:pPr>
      <w:rPr>
        <w:rFonts w:ascii="Symbol" w:hAnsi="Symbol" w:hint="default"/>
      </w:rPr>
    </w:lvl>
    <w:lvl w:ilvl="4" w:tplc="08070003" w:tentative="1">
      <w:start w:val="1"/>
      <w:numFmt w:val="bullet"/>
      <w:lvlText w:val="o"/>
      <w:lvlJc w:val="left"/>
      <w:pPr>
        <w:tabs>
          <w:tab w:val="num" w:pos="6780"/>
        </w:tabs>
        <w:ind w:left="6780" w:hanging="360"/>
      </w:pPr>
      <w:rPr>
        <w:rFonts w:ascii="Courier New" w:hAnsi="Courier New" w:cs="Courier New" w:hint="default"/>
      </w:rPr>
    </w:lvl>
    <w:lvl w:ilvl="5" w:tplc="08070005" w:tentative="1">
      <w:start w:val="1"/>
      <w:numFmt w:val="bullet"/>
      <w:lvlText w:val=""/>
      <w:lvlJc w:val="left"/>
      <w:pPr>
        <w:tabs>
          <w:tab w:val="num" w:pos="7500"/>
        </w:tabs>
        <w:ind w:left="7500" w:hanging="360"/>
      </w:pPr>
      <w:rPr>
        <w:rFonts w:ascii="Wingdings" w:hAnsi="Wingdings" w:hint="default"/>
      </w:rPr>
    </w:lvl>
    <w:lvl w:ilvl="6" w:tplc="08070001" w:tentative="1">
      <w:start w:val="1"/>
      <w:numFmt w:val="bullet"/>
      <w:lvlText w:val=""/>
      <w:lvlJc w:val="left"/>
      <w:pPr>
        <w:tabs>
          <w:tab w:val="num" w:pos="8220"/>
        </w:tabs>
        <w:ind w:left="8220" w:hanging="360"/>
      </w:pPr>
      <w:rPr>
        <w:rFonts w:ascii="Symbol" w:hAnsi="Symbol" w:hint="default"/>
      </w:rPr>
    </w:lvl>
    <w:lvl w:ilvl="7" w:tplc="08070003" w:tentative="1">
      <w:start w:val="1"/>
      <w:numFmt w:val="bullet"/>
      <w:lvlText w:val="o"/>
      <w:lvlJc w:val="left"/>
      <w:pPr>
        <w:tabs>
          <w:tab w:val="num" w:pos="8940"/>
        </w:tabs>
        <w:ind w:left="8940" w:hanging="360"/>
      </w:pPr>
      <w:rPr>
        <w:rFonts w:ascii="Courier New" w:hAnsi="Courier New" w:cs="Courier New" w:hint="default"/>
      </w:rPr>
    </w:lvl>
    <w:lvl w:ilvl="8" w:tplc="08070005" w:tentative="1">
      <w:start w:val="1"/>
      <w:numFmt w:val="bullet"/>
      <w:lvlText w:val=""/>
      <w:lvlJc w:val="left"/>
      <w:pPr>
        <w:tabs>
          <w:tab w:val="num" w:pos="9660"/>
        </w:tabs>
        <w:ind w:left="9660" w:hanging="360"/>
      </w:pPr>
      <w:rPr>
        <w:rFonts w:ascii="Wingdings" w:hAnsi="Wingdings" w:hint="default"/>
      </w:rPr>
    </w:lvl>
  </w:abstractNum>
  <w:abstractNum w:abstractNumId="11" w15:restartNumberingAfterBreak="0">
    <w:nsid w:val="612A51EA"/>
    <w:multiLevelType w:val="hybridMultilevel"/>
    <w:tmpl w:val="412A6B90"/>
    <w:lvl w:ilvl="0" w:tplc="819CD4B2">
      <w:start w:val="5"/>
      <w:numFmt w:val="bullet"/>
      <w:lvlText w:val=""/>
      <w:lvlJc w:val="left"/>
      <w:pPr>
        <w:tabs>
          <w:tab w:val="num" w:pos="3975"/>
        </w:tabs>
        <w:ind w:left="3975" w:hanging="435"/>
      </w:pPr>
      <w:rPr>
        <w:rFonts w:ascii="Wingdings" w:eastAsia="Times New Roman" w:hAnsi="Wingdings" w:cs="Times New Roman" w:hint="default"/>
      </w:rPr>
    </w:lvl>
    <w:lvl w:ilvl="1" w:tplc="08070003" w:tentative="1">
      <w:start w:val="1"/>
      <w:numFmt w:val="bullet"/>
      <w:lvlText w:val="o"/>
      <w:lvlJc w:val="left"/>
      <w:pPr>
        <w:tabs>
          <w:tab w:val="num" w:pos="4620"/>
        </w:tabs>
        <w:ind w:left="4620" w:hanging="360"/>
      </w:pPr>
      <w:rPr>
        <w:rFonts w:ascii="Courier New" w:hAnsi="Courier New" w:cs="Courier New" w:hint="default"/>
      </w:rPr>
    </w:lvl>
    <w:lvl w:ilvl="2" w:tplc="08070005" w:tentative="1">
      <w:start w:val="1"/>
      <w:numFmt w:val="bullet"/>
      <w:lvlText w:val=""/>
      <w:lvlJc w:val="left"/>
      <w:pPr>
        <w:tabs>
          <w:tab w:val="num" w:pos="5340"/>
        </w:tabs>
        <w:ind w:left="5340" w:hanging="360"/>
      </w:pPr>
      <w:rPr>
        <w:rFonts w:ascii="Wingdings" w:hAnsi="Wingdings" w:hint="default"/>
      </w:rPr>
    </w:lvl>
    <w:lvl w:ilvl="3" w:tplc="08070001" w:tentative="1">
      <w:start w:val="1"/>
      <w:numFmt w:val="bullet"/>
      <w:lvlText w:val=""/>
      <w:lvlJc w:val="left"/>
      <w:pPr>
        <w:tabs>
          <w:tab w:val="num" w:pos="6060"/>
        </w:tabs>
        <w:ind w:left="6060" w:hanging="360"/>
      </w:pPr>
      <w:rPr>
        <w:rFonts w:ascii="Symbol" w:hAnsi="Symbol" w:hint="default"/>
      </w:rPr>
    </w:lvl>
    <w:lvl w:ilvl="4" w:tplc="08070003" w:tentative="1">
      <w:start w:val="1"/>
      <w:numFmt w:val="bullet"/>
      <w:lvlText w:val="o"/>
      <w:lvlJc w:val="left"/>
      <w:pPr>
        <w:tabs>
          <w:tab w:val="num" w:pos="6780"/>
        </w:tabs>
        <w:ind w:left="6780" w:hanging="360"/>
      </w:pPr>
      <w:rPr>
        <w:rFonts w:ascii="Courier New" w:hAnsi="Courier New" w:cs="Courier New" w:hint="default"/>
      </w:rPr>
    </w:lvl>
    <w:lvl w:ilvl="5" w:tplc="08070005" w:tentative="1">
      <w:start w:val="1"/>
      <w:numFmt w:val="bullet"/>
      <w:lvlText w:val=""/>
      <w:lvlJc w:val="left"/>
      <w:pPr>
        <w:tabs>
          <w:tab w:val="num" w:pos="7500"/>
        </w:tabs>
        <w:ind w:left="7500" w:hanging="360"/>
      </w:pPr>
      <w:rPr>
        <w:rFonts w:ascii="Wingdings" w:hAnsi="Wingdings" w:hint="default"/>
      </w:rPr>
    </w:lvl>
    <w:lvl w:ilvl="6" w:tplc="08070001" w:tentative="1">
      <w:start w:val="1"/>
      <w:numFmt w:val="bullet"/>
      <w:lvlText w:val=""/>
      <w:lvlJc w:val="left"/>
      <w:pPr>
        <w:tabs>
          <w:tab w:val="num" w:pos="8220"/>
        </w:tabs>
        <w:ind w:left="8220" w:hanging="360"/>
      </w:pPr>
      <w:rPr>
        <w:rFonts w:ascii="Symbol" w:hAnsi="Symbol" w:hint="default"/>
      </w:rPr>
    </w:lvl>
    <w:lvl w:ilvl="7" w:tplc="08070003" w:tentative="1">
      <w:start w:val="1"/>
      <w:numFmt w:val="bullet"/>
      <w:lvlText w:val="o"/>
      <w:lvlJc w:val="left"/>
      <w:pPr>
        <w:tabs>
          <w:tab w:val="num" w:pos="8940"/>
        </w:tabs>
        <w:ind w:left="8940" w:hanging="360"/>
      </w:pPr>
      <w:rPr>
        <w:rFonts w:ascii="Courier New" w:hAnsi="Courier New" w:cs="Courier New" w:hint="default"/>
      </w:rPr>
    </w:lvl>
    <w:lvl w:ilvl="8" w:tplc="08070005" w:tentative="1">
      <w:start w:val="1"/>
      <w:numFmt w:val="bullet"/>
      <w:lvlText w:val=""/>
      <w:lvlJc w:val="left"/>
      <w:pPr>
        <w:tabs>
          <w:tab w:val="num" w:pos="9660"/>
        </w:tabs>
        <w:ind w:left="9660" w:hanging="360"/>
      </w:pPr>
      <w:rPr>
        <w:rFonts w:ascii="Wingdings" w:hAnsi="Wingdings" w:hint="default"/>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F1D"/>
    <w:rsid w:val="00005871"/>
    <w:rsid w:val="000174D9"/>
    <w:rsid w:val="0002239F"/>
    <w:rsid w:val="0002322A"/>
    <w:rsid w:val="00026958"/>
    <w:rsid w:val="00035C96"/>
    <w:rsid w:val="00056CF5"/>
    <w:rsid w:val="000700A4"/>
    <w:rsid w:val="00072343"/>
    <w:rsid w:val="00093F9E"/>
    <w:rsid w:val="0009568A"/>
    <w:rsid w:val="000A62C8"/>
    <w:rsid w:val="000B48F4"/>
    <w:rsid w:val="000C00A8"/>
    <w:rsid w:val="000C1610"/>
    <w:rsid w:val="000C24BA"/>
    <w:rsid w:val="000D3F0B"/>
    <w:rsid w:val="000D5CD4"/>
    <w:rsid w:val="000E0745"/>
    <w:rsid w:val="000E2399"/>
    <w:rsid w:val="000F53CF"/>
    <w:rsid w:val="0011341A"/>
    <w:rsid w:val="00120E26"/>
    <w:rsid w:val="0012506D"/>
    <w:rsid w:val="0013292F"/>
    <w:rsid w:val="00187022"/>
    <w:rsid w:val="00193CB9"/>
    <w:rsid w:val="001A2F73"/>
    <w:rsid w:val="001B0851"/>
    <w:rsid w:val="001D25C1"/>
    <w:rsid w:val="001F1C94"/>
    <w:rsid w:val="001F41B7"/>
    <w:rsid w:val="00201059"/>
    <w:rsid w:val="00227098"/>
    <w:rsid w:val="00230CCB"/>
    <w:rsid w:val="002421DD"/>
    <w:rsid w:val="00273D4F"/>
    <w:rsid w:val="0029110A"/>
    <w:rsid w:val="002A2985"/>
    <w:rsid w:val="002A3771"/>
    <w:rsid w:val="002D415C"/>
    <w:rsid w:val="002D71C2"/>
    <w:rsid w:val="002E02F0"/>
    <w:rsid w:val="002E13B2"/>
    <w:rsid w:val="002E7DE8"/>
    <w:rsid w:val="002F2E31"/>
    <w:rsid w:val="002F66BF"/>
    <w:rsid w:val="0030502E"/>
    <w:rsid w:val="00321AC3"/>
    <w:rsid w:val="00336320"/>
    <w:rsid w:val="003637DC"/>
    <w:rsid w:val="0037326B"/>
    <w:rsid w:val="003846C8"/>
    <w:rsid w:val="00393760"/>
    <w:rsid w:val="003A33DF"/>
    <w:rsid w:val="003B4F3D"/>
    <w:rsid w:val="003B6673"/>
    <w:rsid w:val="003C2021"/>
    <w:rsid w:val="003C5CFD"/>
    <w:rsid w:val="003C6B17"/>
    <w:rsid w:val="003D6313"/>
    <w:rsid w:val="003E3C24"/>
    <w:rsid w:val="003E78D7"/>
    <w:rsid w:val="003F5C57"/>
    <w:rsid w:val="004219B3"/>
    <w:rsid w:val="004222C3"/>
    <w:rsid w:val="00425DF6"/>
    <w:rsid w:val="00435DC4"/>
    <w:rsid w:val="00442835"/>
    <w:rsid w:val="00454F72"/>
    <w:rsid w:val="00466508"/>
    <w:rsid w:val="004667C2"/>
    <w:rsid w:val="00467D3F"/>
    <w:rsid w:val="004831A0"/>
    <w:rsid w:val="0049542A"/>
    <w:rsid w:val="004B142E"/>
    <w:rsid w:val="004B2683"/>
    <w:rsid w:val="004C2134"/>
    <w:rsid w:val="004D0CF0"/>
    <w:rsid w:val="004D4636"/>
    <w:rsid w:val="004D524A"/>
    <w:rsid w:val="004E545C"/>
    <w:rsid w:val="004F6D95"/>
    <w:rsid w:val="005006F7"/>
    <w:rsid w:val="00500748"/>
    <w:rsid w:val="005113E3"/>
    <w:rsid w:val="0051440B"/>
    <w:rsid w:val="005229F1"/>
    <w:rsid w:val="005267EF"/>
    <w:rsid w:val="00546A5C"/>
    <w:rsid w:val="00570F92"/>
    <w:rsid w:val="00575CDC"/>
    <w:rsid w:val="005760D6"/>
    <w:rsid w:val="00587134"/>
    <w:rsid w:val="005909C6"/>
    <w:rsid w:val="005A58A0"/>
    <w:rsid w:val="005A67C4"/>
    <w:rsid w:val="005A7776"/>
    <w:rsid w:val="005B41B7"/>
    <w:rsid w:val="005D5B14"/>
    <w:rsid w:val="005F3811"/>
    <w:rsid w:val="00605306"/>
    <w:rsid w:val="00656DB3"/>
    <w:rsid w:val="00664A45"/>
    <w:rsid w:val="006653EA"/>
    <w:rsid w:val="00677831"/>
    <w:rsid w:val="00677F3E"/>
    <w:rsid w:val="006824D1"/>
    <w:rsid w:val="006B6C97"/>
    <w:rsid w:val="006C5184"/>
    <w:rsid w:val="006E054D"/>
    <w:rsid w:val="006E372F"/>
    <w:rsid w:val="006E7717"/>
    <w:rsid w:val="00703B7E"/>
    <w:rsid w:val="00717535"/>
    <w:rsid w:val="0073169E"/>
    <w:rsid w:val="0073314C"/>
    <w:rsid w:val="00736347"/>
    <w:rsid w:val="00737AFA"/>
    <w:rsid w:val="007421AD"/>
    <w:rsid w:val="00756A9B"/>
    <w:rsid w:val="00760761"/>
    <w:rsid w:val="00770D21"/>
    <w:rsid w:val="00771410"/>
    <w:rsid w:val="00777588"/>
    <w:rsid w:val="00786816"/>
    <w:rsid w:val="0079129C"/>
    <w:rsid w:val="00793153"/>
    <w:rsid w:val="007972CE"/>
    <w:rsid w:val="007A7AB1"/>
    <w:rsid w:val="007B711B"/>
    <w:rsid w:val="007C44ED"/>
    <w:rsid w:val="007D724B"/>
    <w:rsid w:val="007E68D3"/>
    <w:rsid w:val="007F2919"/>
    <w:rsid w:val="007F3843"/>
    <w:rsid w:val="00851FA5"/>
    <w:rsid w:val="00853067"/>
    <w:rsid w:val="0086475F"/>
    <w:rsid w:val="008650E9"/>
    <w:rsid w:val="008704D2"/>
    <w:rsid w:val="008734AF"/>
    <w:rsid w:val="00887214"/>
    <w:rsid w:val="008A5C12"/>
    <w:rsid w:val="008B7FC8"/>
    <w:rsid w:val="008C32C8"/>
    <w:rsid w:val="008C6851"/>
    <w:rsid w:val="008C7CFB"/>
    <w:rsid w:val="008E1DF8"/>
    <w:rsid w:val="00902167"/>
    <w:rsid w:val="009057B7"/>
    <w:rsid w:val="009066A3"/>
    <w:rsid w:val="00911997"/>
    <w:rsid w:val="00911FB3"/>
    <w:rsid w:val="00932945"/>
    <w:rsid w:val="00934A87"/>
    <w:rsid w:val="0094224B"/>
    <w:rsid w:val="00947860"/>
    <w:rsid w:val="00955A27"/>
    <w:rsid w:val="00956200"/>
    <w:rsid w:val="00986A4C"/>
    <w:rsid w:val="0099727E"/>
    <w:rsid w:val="009A0FC7"/>
    <w:rsid w:val="009A5514"/>
    <w:rsid w:val="009B261E"/>
    <w:rsid w:val="009B3FB8"/>
    <w:rsid w:val="009C30D2"/>
    <w:rsid w:val="009C400D"/>
    <w:rsid w:val="009E10AF"/>
    <w:rsid w:val="009E483B"/>
    <w:rsid w:val="009E6DAC"/>
    <w:rsid w:val="00A07AB0"/>
    <w:rsid w:val="00A23AD0"/>
    <w:rsid w:val="00A40A1B"/>
    <w:rsid w:val="00A40A62"/>
    <w:rsid w:val="00A439CD"/>
    <w:rsid w:val="00A55579"/>
    <w:rsid w:val="00A573ED"/>
    <w:rsid w:val="00A67537"/>
    <w:rsid w:val="00A70B93"/>
    <w:rsid w:val="00A767E7"/>
    <w:rsid w:val="00A7790C"/>
    <w:rsid w:val="00A95702"/>
    <w:rsid w:val="00AB340D"/>
    <w:rsid w:val="00AC64EC"/>
    <w:rsid w:val="00AC68D0"/>
    <w:rsid w:val="00AC7DA3"/>
    <w:rsid w:val="00AD2427"/>
    <w:rsid w:val="00AD428E"/>
    <w:rsid w:val="00AE4864"/>
    <w:rsid w:val="00AE5B2A"/>
    <w:rsid w:val="00AF6438"/>
    <w:rsid w:val="00B10BAE"/>
    <w:rsid w:val="00B16E21"/>
    <w:rsid w:val="00B36D85"/>
    <w:rsid w:val="00B4285D"/>
    <w:rsid w:val="00B4661B"/>
    <w:rsid w:val="00B701A1"/>
    <w:rsid w:val="00B71976"/>
    <w:rsid w:val="00B773E5"/>
    <w:rsid w:val="00B85D62"/>
    <w:rsid w:val="00B94EB6"/>
    <w:rsid w:val="00BA01E8"/>
    <w:rsid w:val="00BB07E4"/>
    <w:rsid w:val="00BB6532"/>
    <w:rsid w:val="00BC471E"/>
    <w:rsid w:val="00BC4A67"/>
    <w:rsid w:val="00BC5723"/>
    <w:rsid w:val="00BC6D3E"/>
    <w:rsid w:val="00BD08E3"/>
    <w:rsid w:val="00BD5F1D"/>
    <w:rsid w:val="00BE65C0"/>
    <w:rsid w:val="00BF3BD3"/>
    <w:rsid w:val="00C13BDC"/>
    <w:rsid w:val="00C427EB"/>
    <w:rsid w:val="00C66DE9"/>
    <w:rsid w:val="00C726E8"/>
    <w:rsid w:val="00C85FB6"/>
    <w:rsid w:val="00C91056"/>
    <w:rsid w:val="00C91480"/>
    <w:rsid w:val="00CB6D66"/>
    <w:rsid w:val="00CC5854"/>
    <w:rsid w:val="00CC6945"/>
    <w:rsid w:val="00CD0B07"/>
    <w:rsid w:val="00CD5A63"/>
    <w:rsid w:val="00CD7A83"/>
    <w:rsid w:val="00D14D22"/>
    <w:rsid w:val="00D33C1D"/>
    <w:rsid w:val="00D4043D"/>
    <w:rsid w:val="00D556B8"/>
    <w:rsid w:val="00D600B6"/>
    <w:rsid w:val="00D63FF1"/>
    <w:rsid w:val="00D8532A"/>
    <w:rsid w:val="00D868CB"/>
    <w:rsid w:val="00D926A1"/>
    <w:rsid w:val="00D96F61"/>
    <w:rsid w:val="00DC743F"/>
    <w:rsid w:val="00DC7E20"/>
    <w:rsid w:val="00DE0C5E"/>
    <w:rsid w:val="00DE5D8B"/>
    <w:rsid w:val="00DF133C"/>
    <w:rsid w:val="00E12AAF"/>
    <w:rsid w:val="00E45399"/>
    <w:rsid w:val="00EA2AE0"/>
    <w:rsid w:val="00EB3C95"/>
    <w:rsid w:val="00EB3F2C"/>
    <w:rsid w:val="00EB628D"/>
    <w:rsid w:val="00EC158E"/>
    <w:rsid w:val="00ED1052"/>
    <w:rsid w:val="00ED33DC"/>
    <w:rsid w:val="00ED358F"/>
    <w:rsid w:val="00EE030D"/>
    <w:rsid w:val="00EE5A2F"/>
    <w:rsid w:val="00F01512"/>
    <w:rsid w:val="00F0624E"/>
    <w:rsid w:val="00F10CED"/>
    <w:rsid w:val="00F21C32"/>
    <w:rsid w:val="00F3440E"/>
    <w:rsid w:val="00F40089"/>
    <w:rsid w:val="00F4313F"/>
    <w:rsid w:val="00F4738B"/>
    <w:rsid w:val="00F6339E"/>
    <w:rsid w:val="00F709F8"/>
    <w:rsid w:val="00FA7A21"/>
    <w:rsid w:val="00FB7474"/>
    <w:rsid w:val="00FC22E1"/>
    <w:rsid w:val="00FD14DB"/>
    <w:rsid w:val="00FD33C6"/>
    <w:rsid w:val="00FD4DAF"/>
    <w:rsid w:val="00FE151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docId w15:val="{C933C72C-0311-449B-AA7A-126649B82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E6DAC"/>
    <w:rPr>
      <w:rFonts w:ascii="Arial" w:hAnsi="Arial"/>
      <w:spacing w:val="-2"/>
      <w:lang w:eastAsia="de-DE"/>
    </w:rPr>
  </w:style>
  <w:style w:type="paragraph" w:styleId="berschrift1">
    <w:name w:val="heading 1"/>
    <w:next w:val="Standard"/>
    <w:link w:val="berschrift1Zchn"/>
    <w:qFormat/>
    <w:rsid w:val="00120E26"/>
    <w:pPr>
      <w:keepNext/>
      <w:spacing w:after="120" w:line="300" w:lineRule="exact"/>
      <w:outlineLvl w:val="0"/>
    </w:pPr>
    <w:rPr>
      <w:rFonts w:ascii="Arial Black" w:hAnsi="Arial Black"/>
      <w:b/>
      <w:bCs/>
      <w:kern w:val="32"/>
      <w:sz w:val="25"/>
      <w:szCs w:val="32"/>
      <w:lang w:val="de-DE" w:eastAsia="de-DE"/>
    </w:rPr>
  </w:style>
  <w:style w:type="paragraph" w:styleId="berschrift2">
    <w:name w:val="heading 2"/>
    <w:basedOn w:val="Standard"/>
    <w:next w:val="Standard"/>
    <w:link w:val="berschrift2Zchn"/>
    <w:unhideWhenUsed/>
    <w:qFormat/>
    <w:rsid w:val="00FD14DB"/>
    <w:pPr>
      <w:keepNext/>
      <w:tabs>
        <w:tab w:val="left" w:pos="425"/>
      </w:tabs>
      <w:spacing w:before="200"/>
      <w:ind w:left="425" w:right="28" w:hanging="425"/>
      <w:outlineLvl w:val="1"/>
    </w:pPr>
    <w:rPr>
      <w:rFonts w:ascii="Arial Black" w:eastAsiaTheme="majorEastAsia" w:hAnsi="Arial Black" w:cstheme="majorBidi"/>
      <w:b/>
      <w:bCs/>
      <w:szCs w:val="26"/>
    </w:rPr>
  </w:style>
  <w:style w:type="paragraph" w:styleId="berschrift3">
    <w:name w:val="heading 3"/>
    <w:next w:val="Standard"/>
    <w:link w:val="berschrift3Zchn"/>
    <w:unhideWhenUsed/>
    <w:qFormat/>
    <w:rsid w:val="006824D1"/>
    <w:pPr>
      <w:spacing w:before="120" w:after="60"/>
      <w:ind w:left="28" w:right="28"/>
      <w:outlineLvl w:val="2"/>
    </w:pPr>
    <w:rPr>
      <w:rFonts w:ascii="Arial Black" w:eastAsiaTheme="majorEastAsia" w:hAnsi="Arial Black" w:cstheme="majorBidi"/>
      <w:b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5B41B7"/>
    <w:pPr>
      <w:tabs>
        <w:tab w:val="right" w:pos="9639"/>
      </w:tabs>
    </w:pPr>
    <w:rPr>
      <w:sz w:val="12"/>
    </w:rPr>
  </w:style>
  <w:style w:type="character" w:styleId="Seitenzahl">
    <w:name w:val="page number"/>
    <w:basedOn w:val="Absatz-Standardschriftart"/>
    <w:rsid w:val="005B41B7"/>
    <w:rPr>
      <w:rFonts w:ascii="Arial" w:hAnsi="Arial"/>
      <w:sz w:val="12"/>
    </w:rPr>
  </w:style>
  <w:style w:type="paragraph" w:styleId="Sprechblasentext">
    <w:name w:val="Balloon Text"/>
    <w:basedOn w:val="Standard"/>
    <w:semiHidden/>
    <w:rsid w:val="00677831"/>
    <w:rPr>
      <w:rFonts w:ascii="Tahoma" w:hAnsi="Tahoma" w:cs="Tahoma"/>
      <w:sz w:val="16"/>
      <w:szCs w:val="16"/>
    </w:rPr>
  </w:style>
  <w:style w:type="character" w:customStyle="1" w:styleId="berschrift1Zchn">
    <w:name w:val="Überschrift 1 Zchn"/>
    <w:basedOn w:val="Absatz-Standardschriftart"/>
    <w:link w:val="berschrift1"/>
    <w:rsid w:val="00120E26"/>
    <w:rPr>
      <w:rFonts w:ascii="Arial Black" w:hAnsi="Arial Black"/>
      <w:b/>
      <w:bCs/>
      <w:kern w:val="32"/>
      <w:sz w:val="25"/>
      <w:szCs w:val="32"/>
      <w:lang w:val="de-DE" w:eastAsia="de-DE"/>
    </w:rPr>
  </w:style>
  <w:style w:type="paragraph" w:customStyle="1" w:styleId="Example">
    <w:name w:val="Example"/>
    <w:basedOn w:val="Standard"/>
    <w:rsid w:val="00466508"/>
    <w:rPr>
      <w:rFonts w:cs="Arial"/>
      <w:color w:val="A6A6A6"/>
    </w:rPr>
  </w:style>
  <w:style w:type="table" w:styleId="Tabellenraster">
    <w:name w:val="Table Grid"/>
    <w:basedOn w:val="NormaleTabelle"/>
    <w:rsid w:val="00756A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rsid w:val="00466508"/>
    <w:rPr>
      <w:rFonts w:ascii="Arial" w:hAnsi="Arial"/>
      <w:b/>
      <w:bCs/>
    </w:rPr>
  </w:style>
  <w:style w:type="paragraph" w:customStyle="1" w:styleId="ExampleTitel">
    <w:name w:val="Example_Titel"/>
    <w:basedOn w:val="Example"/>
    <w:rsid w:val="003C6B17"/>
    <w:pPr>
      <w:spacing w:before="240" w:after="60"/>
    </w:pPr>
    <w:rPr>
      <w:i/>
      <w:lang w:val="it-CH"/>
    </w:rPr>
  </w:style>
  <w:style w:type="paragraph" w:customStyle="1" w:styleId="FormatvorlageExampleFettHintergrund1">
    <w:name w:val="Formatvorlage Example + Fett Hintergrund 1"/>
    <w:basedOn w:val="Example"/>
    <w:rsid w:val="00466508"/>
    <w:rPr>
      <w:b/>
      <w:bCs/>
    </w:rPr>
  </w:style>
  <w:style w:type="paragraph" w:styleId="Kopfzeile">
    <w:name w:val="header"/>
    <w:link w:val="KopfzeileZchn"/>
    <w:uiPriority w:val="99"/>
    <w:rsid w:val="00C726E8"/>
    <w:pPr>
      <w:tabs>
        <w:tab w:val="right" w:pos="8959"/>
      </w:tabs>
    </w:pPr>
    <w:rPr>
      <w:rFonts w:ascii="Arial" w:hAnsi="Arial"/>
      <w:sz w:val="14"/>
      <w:lang w:val="de-DE" w:eastAsia="de-DE"/>
    </w:rPr>
  </w:style>
  <w:style w:type="character" w:customStyle="1" w:styleId="KopfzeileZchn">
    <w:name w:val="Kopfzeile Zchn"/>
    <w:basedOn w:val="Absatz-Standardschriftart"/>
    <w:link w:val="Kopfzeile"/>
    <w:uiPriority w:val="99"/>
    <w:rsid w:val="00C726E8"/>
    <w:rPr>
      <w:rFonts w:ascii="Arial" w:hAnsi="Arial"/>
      <w:sz w:val="14"/>
      <w:lang w:val="de-DE" w:eastAsia="de-DE"/>
    </w:rPr>
  </w:style>
  <w:style w:type="character" w:styleId="Platzhaltertext">
    <w:name w:val="Placeholder Text"/>
    <w:basedOn w:val="Absatz-Standardschriftart"/>
    <w:uiPriority w:val="99"/>
    <w:semiHidden/>
    <w:rsid w:val="00FD33C6"/>
    <w:rPr>
      <w:color w:val="808080"/>
    </w:rPr>
  </w:style>
  <w:style w:type="character" w:customStyle="1" w:styleId="berschrift2Zchn">
    <w:name w:val="Überschrift 2 Zchn"/>
    <w:basedOn w:val="Absatz-Standardschriftart"/>
    <w:link w:val="berschrift2"/>
    <w:rsid w:val="00FD14DB"/>
    <w:rPr>
      <w:rFonts w:ascii="Arial Black" w:eastAsiaTheme="majorEastAsia" w:hAnsi="Arial Black" w:cstheme="majorBidi"/>
      <w:b/>
      <w:bCs/>
      <w:spacing w:val="-2"/>
      <w:szCs w:val="26"/>
      <w:lang w:eastAsia="de-DE"/>
    </w:rPr>
  </w:style>
  <w:style w:type="paragraph" w:styleId="Textkrper">
    <w:name w:val="Body Text"/>
    <w:link w:val="TextkrperZchn"/>
    <w:rsid w:val="00ED1052"/>
    <w:pPr>
      <w:spacing w:before="40" w:after="40"/>
      <w:ind w:left="28" w:right="28"/>
    </w:pPr>
    <w:rPr>
      <w:rFonts w:ascii="Arial" w:hAnsi="Arial"/>
      <w:spacing w:val="-2"/>
      <w:sz w:val="22"/>
      <w:lang w:eastAsia="de-DE"/>
    </w:rPr>
  </w:style>
  <w:style w:type="character" w:customStyle="1" w:styleId="TextkrperZchn">
    <w:name w:val="Textkörper Zchn"/>
    <w:basedOn w:val="Absatz-Standardschriftart"/>
    <w:link w:val="Textkrper"/>
    <w:rsid w:val="00ED1052"/>
    <w:rPr>
      <w:rFonts w:ascii="Arial" w:hAnsi="Arial"/>
      <w:spacing w:val="-2"/>
      <w:sz w:val="22"/>
      <w:lang w:eastAsia="de-DE"/>
    </w:rPr>
  </w:style>
  <w:style w:type="paragraph" w:styleId="NurText">
    <w:name w:val="Plain Text"/>
    <w:link w:val="NurTextZchn"/>
    <w:rsid w:val="00FE1512"/>
    <w:pPr>
      <w:spacing w:before="60" w:after="60"/>
      <w:ind w:left="28" w:right="28"/>
    </w:pPr>
    <w:rPr>
      <w:rFonts w:ascii="Arial" w:hAnsi="Arial" w:cs="Consolas"/>
      <w:spacing w:val="-2"/>
      <w:sz w:val="16"/>
      <w:szCs w:val="21"/>
      <w:lang w:eastAsia="de-DE"/>
    </w:rPr>
  </w:style>
  <w:style w:type="character" w:customStyle="1" w:styleId="NurTextZchn">
    <w:name w:val="Nur Text Zchn"/>
    <w:basedOn w:val="Absatz-Standardschriftart"/>
    <w:link w:val="NurText"/>
    <w:rsid w:val="00FE1512"/>
    <w:rPr>
      <w:rFonts w:ascii="Arial" w:hAnsi="Arial" w:cs="Consolas"/>
      <w:spacing w:val="-2"/>
      <w:sz w:val="16"/>
      <w:szCs w:val="21"/>
      <w:lang w:eastAsia="de-DE"/>
    </w:rPr>
  </w:style>
  <w:style w:type="character" w:customStyle="1" w:styleId="berschrift3Zchn">
    <w:name w:val="Überschrift 3 Zchn"/>
    <w:basedOn w:val="Absatz-Standardschriftart"/>
    <w:link w:val="berschrift3"/>
    <w:rsid w:val="006824D1"/>
    <w:rPr>
      <w:rFonts w:ascii="Arial Black" w:eastAsiaTheme="majorEastAsia" w:hAnsi="Arial Black" w:cstheme="majorBidi"/>
      <w:bCs/>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9016158">
      <w:bodyDiv w:val="1"/>
      <w:marLeft w:val="0"/>
      <w:marRight w:val="0"/>
      <w:marTop w:val="0"/>
      <w:marBottom w:val="0"/>
      <w:divBdr>
        <w:top w:val="none" w:sz="0" w:space="0" w:color="auto"/>
        <w:left w:val="none" w:sz="0" w:space="0" w:color="auto"/>
        <w:bottom w:val="none" w:sz="0" w:space="0" w:color="auto"/>
        <w:right w:val="none" w:sz="0" w:space="0" w:color="auto"/>
      </w:divBdr>
      <w:divsChild>
        <w:div w:id="2016690630">
          <w:marLeft w:val="0"/>
          <w:marRight w:val="0"/>
          <w:marTop w:val="0"/>
          <w:marBottom w:val="0"/>
          <w:divBdr>
            <w:top w:val="none" w:sz="0" w:space="0" w:color="auto"/>
            <w:left w:val="none" w:sz="0" w:space="0" w:color="auto"/>
            <w:bottom w:val="none" w:sz="0" w:space="0" w:color="auto"/>
            <w:right w:val="none" w:sz="0" w:space="0" w:color="auto"/>
          </w:divBdr>
          <w:divsChild>
            <w:div w:id="77058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77583">
      <w:bodyDiv w:val="1"/>
      <w:marLeft w:val="0"/>
      <w:marRight w:val="0"/>
      <w:marTop w:val="0"/>
      <w:marBottom w:val="0"/>
      <w:divBdr>
        <w:top w:val="none" w:sz="0" w:space="0" w:color="auto"/>
        <w:left w:val="none" w:sz="0" w:space="0" w:color="auto"/>
        <w:bottom w:val="none" w:sz="0" w:space="0" w:color="auto"/>
        <w:right w:val="none" w:sz="0" w:space="0" w:color="auto"/>
      </w:divBdr>
      <w:divsChild>
        <w:div w:id="1120731586">
          <w:marLeft w:val="0"/>
          <w:marRight w:val="0"/>
          <w:marTop w:val="0"/>
          <w:marBottom w:val="0"/>
          <w:divBdr>
            <w:top w:val="none" w:sz="0" w:space="0" w:color="auto"/>
            <w:left w:val="none" w:sz="0" w:space="0" w:color="auto"/>
            <w:bottom w:val="none" w:sz="0" w:space="0" w:color="auto"/>
            <w:right w:val="none" w:sz="0" w:space="0" w:color="auto"/>
          </w:divBdr>
          <w:divsChild>
            <w:div w:id="8937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528465">
      <w:bodyDiv w:val="1"/>
      <w:marLeft w:val="0"/>
      <w:marRight w:val="0"/>
      <w:marTop w:val="0"/>
      <w:marBottom w:val="0"/>
      <w:divBdr>
        <w:top w:val="none" w:sz="0" w:space="0" w:color="auto"/>
        <w:left w:val="none" w:sz="0" w:space="0" w:color="auto"/>
        <w:bottom w:val="none" w:sz="0" w:space="0" w:color="auto"/>
        <w:right w:val="none" w:sz="0" w:space="0" w:color="auto"/>
      </w:divBdr>
      <w:divsChild>
        <w:div w:id="17513062">
          <w:marLeft w:val="0"/>
          <w:marRight w:val="0"/>
          <w:marTop w:val="0"/>
          <w:marBottom w:val="0"/>
          <w:divBdr>
            <w:top w:val="none" w:sz="0" w:space="0" w:color="auto"/>
            <w:left w:val="none" w:sz="0" w:space="0" w:color="auto"/>
            <w:bottom w:val="none" w:sz="0" w:space="0" w:color="auto"/>
            <w:right w:val="none" w:sz="0" w:space="0" w:color="auto"/>
          </w:divBdr>
          <w:divsChild>
            <w:div w:id="18931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3E5B1C-C6F8-494F-8CDC-363B700A7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BBC8FC54.dotm</Template>
  <TotalTime>0</TotalTime>
  <Pages>3</Pages>
  <Words>478</Words>
  <Characters>3017</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Synthese Template</vt:lpstr>
    </vt:vector>
  </TitlesOfParts>
  <Company>Stämpfli Holding AG, Bern</Company>
  <LinksUpToDate>false</LinksUpToDate>
  <CharactersWithSpaces>3489</CharactersWithSpaces>
  <SharedDoc>false</SharedDoc>
  <HLinks>
    <vt:vector size="6" baseType="variant">
      <vt:variant>
        <vt:i4>1835121</vt:i4>
      </vt:variant>
      <vt:variant>
        <vt:i4>45</vt:i4>
      </vt:variant>
      <vt:variant>
        <vt:i4>0</vt:i4>
      </vt:variant>
      <vt:variant>
        <vt:i4>5</vt:i4>
      </vt:variant>
      <vt:variant>
        <vt:lpwstr>mailto:asmith30@its.jnj.com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Elektronische Version: Standortbestimmung und Zielvereinbarung im Rahmen eines Mit-arbeiterinnen- und Mitarbeitergesprächs (MAG) für Lehrpersonen</dc:title>
  <dc:subject>advancing education and research</dc:subject>
  <dc:creator>Dürst Ueli, ERZ-AKVB-FBS</dc:creator>
  <cp:keywords>AKVB</cp:keywords>
  <cp:lastModifiedBy>Rognon Patrick, BKD-AKVB-FBS</cp:lastModifiedBy>
  <cp:revision>3</cp:revision>
  <cp:lastPrinted>2019-11-28T08:55:00Z</cp:lastPrinted>
  <dcterms:created xsi:type="dcterms:W3CDTF">2019-12-18T08:07:00Z</dcterms:created>
  <dcterms:modified xsi:type="dcterms:W3CDTF">2019-12-18T10:28:00Z</dcterms:modified>
  <cp:category>Wordvorlage</cp:category>
</cp:coreProperties>
</file>