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E3" w:rsidRPr="00372BF3" w:rsidRDefault="00372BF3" w:rsidP="00372BF3">
      <w:pPr>
        <w:pStyle w:val="berschrift1"/>
        <w:keepNext w:val="0"/>
        <w:spacing w:before="120"/>
        <w:rPr>
          <w:lang w:val="fr-CH"/>
        </w:rPr>
      </w:pPr>
      <w:bookmarkStart w:id="0" w:name="_GoBack"/>
      <w:bookmarkEnd w:id="0"/>
      <w:r w:rsidRPr="00372BF3">
        <w:rPr>
          <w:lang w:val="fr-CH"/>
        </w:rPr>
        <w:t>Bilan de situation et convention d’objectifs dans le cadre</w:t>
      </w:r>
      <w:r w:rsidR="004C44E5">
        <w:rPr>
          <w:lang w:val="fr-CH"/>
        </w:rPr>
        <w:br/>
      </w:r>
      <w:r w:rsidRPr="00372BF3">
        <w:rPr>
          <w:lang w:val="fr-CH"/>
        </w:rPr>
        <w:t>d’un entretien d’évaluation périodique (EEP) du corps enseignant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3625"/>
        <w:gridCol w:w="3625"/>
      </w:tblGrid>
      <w:tr w:rsidR="00771410" w:rsidRPr="003C6B17" w:rsidTr="008C6851">
        <w:tc>
          <w:tcPr>
            <w:tcW w:w="1708" w:type="dxa"/>
            <w:shd w:val="clear" w:color="auto" w:fill="F4ED7C"/>
            <w:vAlign w:val="bottom"/>
          </w:tcPr>
          <w:p w:rsidR="00771410" w:rsidRPr="00A50299" w:rsidRDefault="00372BF3" w:rsidP="0013292F">
            <w:pPr>
              <w:pStyle w:val="berschrift3"/>
            </w:pPr>
            <w:r>
              <w:t>Ecole</w:t>
            </w:r>
          </w:p>
        </w:tc>
        <w:tc>
          <w:tcPr>
            <w:tcW w:w="7250" w:type="dxa"/>
            <w:gridSpan w:val="2"/>
            <w:shd w:val="clear" w:color="auto" w:fill="F4ED7C"/>
            <w:vAlign w:val="bottom"/>
          </w:tcPr>
          <w:p w:rsidR="00771410" w:rsidRPr="00BC471E" w:rsidRDefault="00771410" w:rsidP="0013292F">
            <w:pPr>
              <w:pStyle w:val="Textkrper"/>
              <w:rPr>
                <w:szCs w:val="22"/>
              </w:rPr>
            </w:pPr>
            <w:r w:rsidRPr="00664A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instrText xml:space="preserve"> FORMTEXT </w:instrText>
            </w:r>
            <w:r w:rsidRPr="00664A45">
              <w:fldChar w:fldCharType="separate"/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rPr>
                <w:noProof/>
              </w:rPr>
              <w:t> </w:t>
            </w:r>
            <w:r w:rsidRPr="00664A45">
              <w:fldChar w:fldCharType="end"/>
            </w:r>
          </w:p>
        </w:tc>
      </w:tr>
      <w:tr w:rsidR="00372BF3" w:rsidRPr="003C6B17" w:rsidTr="004C44E5">
        <w:tc>
          <w:tcPr>
            <w:tcW w:w="1708" w:type="dxa"/>
            <w:vMerge w:val="restart"/>
            <w:shd w:val="clear" w:color="auto" w:fill="F4ED7C"/>
          </w:tcPr>
          <w:p w:rsidR="00372BF3" w:rsidRPr="00467D3F" w:rsidRDefault="00372BF3" w:rsidP="004C44E5">
            <w:pPr>
              <w:pStyle w:val="berschrift3"/>
            </w:pPr>
            <w:r>
              <w:t>Enseignant</w:t>
            </w:r>
            <w:r w:rsidR="004C44E5">
              <w:br/>
            </w:r>
            <w:r>
              <w:t>Enseignante</w:t>
            </w:r>
          </w:p>
        </w:tc>
        <w:tc>
          <w:tcPr>
            <w:tcW w:w="7250" w:type="dxa"/>
            <w:gridSpan w:val="2"/>
            <w:shd w:val="clear" w:color="auto" w:fill="F4ED7C"/>
            <w:vAlign w:val="bottom"/>
          </w:tcPr>
          <w:p w:rsidR="00372BF3" w:rsidRPr="00BC471E" w:rsidRDefault="00372BF3" w:rsidP="00E4586A">
            <w:pPr>
              <w:pStyle w:val="NurText"/>
              <w:rPr>
                <w:sz w:val="22"/>
                <w:szCs w:val="22"/>
                <w:lang w:val="it-CH"/>
              </w:rPr>
            </w:pPr>
            <w:r w:rsidRPr="00372BF3">
              <w:t>Nom, prénom</w:t>
            </w:r>
            <w:r>
              <w:t xml:space="preserve">   </w:t>
            </w:r>
            <w:bookmarkStart w:id="1" w:name="Name_Vorname"/>
            <w:r>
              <w:rPr>
                <w:rStyle w:val="TextkrperZchn"/>
              </w:rPr>
              <w:fldChar w:fldCharType="begin">
                <w:ffData>
                  <w:name w:val="Name_Vorname"/>
                  <w:enabled/>
                  <w:calcOnExit/>
                  <w:textInput/>
                </w:ffData>
              </w:fldChar>
            </w:r>
            <w:r>
              <w:rPr>
                <w:rStyle w:val="TextkrperZchn"/>
              </w:rPr>
              <w:instrText xml:space="preserve"> FORMTEXT </w:instrText>
            </w:r>
            <w:r>
              <w:rPr>
                <w:rStyle w:val="TextkrperZchn"/>
              </w:rPr>
            </w:r>
            <w:r>
              <w:rPr>
                <w:rStyle w:val="TextkrperZchn"/>
              </w:rPr>
              <w:fldChar w:fldCharType="separate"/>
            </w:r>
            <w:r w:rsidR="00E4586A">
              <w:rPr>
                <w:rStyle w:val="TextkrperZchn"/>
              </w:rPr>
              <w:t> </w:t>
            </w:r>
            <w:r w:rsidR="00E4586A">
              <w:rPr>
                <w:rStyle w:val="TextkrperZchn"/>
              </w:rPr>
              <w:t> </w:t>
            </w:r>
            <w:r w:rsidR="00E4586A">
              <w:rPr>
                <w:rStyle w:val="TextkrperZchn"/>
              </w:rPr>
              <w:t> </w:t>
            </w:r>
            <w:r w:rsidR="00E4586A">
              <w:rPr>
                <w:rStyle w:val="TextkrperZchn"/>
              </w:rPr>
              <w:t> </w:t>
            </w:r>
            <w:r w:rsidR="00E4586A">
              <w:rPr>
                <w:rStyle w:val="TextkrperZchn"/>
              </w:rPr>
              <w:t> </w:t>
            </w:r>
            <w:r>
              <w:rPr>
                <w:rStyle w:val="TextkrperZchn"/>
              </w:rPr>
              <w:fldChar w:fldCharType="end"/>
            </w:r>
            <w:bookmarkEnd w:id="1"/>
          </w:p>
        </w:tc>
      </w:tr>
      <w:tr w:rsidR="00372BF3" w:rsidRPr="003C6B17" w:rsidTr="008C6851">
        <w:tc>
          <w:tcPr>
            <w:tcW w:w="1708" w:type="dxa"/>
            <w:vMerge/>
            <w:shd w:val="clear" w:color="auto" w:fill="F4ED7C"/>
            <w:vAlign w:val="bottom"/>
          </w:tcPr>
          <w:p w:rsidR="00372BF3" w:rsidRPr="00A50299" w:rsidRDefault="00372BF3" w:rsidP="0013292F">
            <w:pPr>
              <w:pStyle w:val="NurText"/>
            </w:pPr>
          </w:p>
        </w:tc>
        <w:tc>
          <w:tcPr>
            <w:tcW w:w="7250" w:type="dxa"/>
            <w:gridSpan w:val="2"/>
            <w:shd w:val="clear" w:color="auto" w:fill="F4ED7C"/>
            <w:vAlign w:val="bottom"/>
          </w:tcPr>
          <w:p w:rsidR="00372BF3" w:rsidRPr="00BC471E" w:rsidRDefault="00372BF3" w:rsidP="00BC4A67">
            <w:pPr>
              <w:pStyle w:val="NurText"/>
              <w:rPr>
                <w:sz w:val="22"/>
                <w:szCs w:val="22"/>
                <w:lang w:val="it-CH"/>
              </w:rPr>
            </w:pPr>
            <w:r>
              <w:t xml:space="preserve">Fonction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771410" w:rsidRPr="003C6B17" w:rsidTr="008C6851">
        <w:tc>
          <w:tcPr>
            <w:tcW w:w="1708" w:type="dxa"/>
            <w:shd w:val="clear" w:color="auto" w:fill="F4ED7C"/>
            <w:vAlign w:val="bottom"/>
          </w:tcPr>
          <w:p w:rsidR="00771410" w:rsidRPr="00A50299" w:rsidRDefault="00771410" w:rsidP="0013292F">
            <w:pPr>
              <w:pStyle w:val="NurText"/>
            </w:pPr>
          </w:p>
        </w:tc>
        <w:tc>
          <w:tcPr>
            <w:tcW w:w="7250" w:type="dxa"/>
            <w:gridSpan w:val="2"/>
            <w:shd w:val="clear" w:color="auto" w:fill="F4ED7C"/>
            <w:vAlign w:val="bottom"/>
          </w:tcPr>
          <w:p w:rsidR="002E02F0" w:rsidRPr="00BC471E" w:rsidRDefault="00372BF3" w:rsidP="00E4586A">
            <w:pPr>
              <w:pStyle w:val="NurText"/>
              <w:rPr>
                <w:sz w:val="22"/>
                <w:szCs w:val="22"/>
                <w:lang w:val="it-CH"/>
              </w:rPr>
            </w:pPr>
            <w:r>
              <w:t>Degré</w:t>
            </w:r>
            <w:r w:rsidR="00E4586A">
              <w:t>,</w:t>
            </w:r>
            <w:r>
              <w:t xml:space="preserve"> </w:t>
            </w:r>
            <w:r w:rsidR="00E4586A">
              <w:t>c</w:t>
            </w:r>
            <w:r>
              <w:t>lasse</w:t>
            </w:r>
            <w:r w:rsidR="00C427EB">
              <w:t>  </w:t>
            </w:r>
            <w:r w:rsidR="00BC4A67">
              <w:t xml:space="preserve"> </w:t>
            </w:r>
            <w:r w:rsidR="002421DD">
              <w:rPr>
                <w:rStyle w:val="TextkrperZchn"/>
              </w:rPr>
              <w:fldChar w:fldCharType="begin">
                <w:ffData>
                  <w:name w:val="Stufe_Klasse"/>
                  <w:enabled/>
                  <w:calcOnExit/>
                  <w:textInput/>
                </w:ffData>
              </w:fldChar>
            </w:r>
            <w:bookmarkStart w:id="2" w:name="Stufe_Klasse"/>
            <w:r w:rsidR="002421DD">
              <w:rPr>
                <w:rStyle w:val="TextkrperZchn"/>
              </w:rPr>
              <w:instrText xml:space="preserve"> FORMTEXT </w:instrText>
            </w:r>
            <w:r w:rsidR="002421DD">
              <w:rPr>
                <w:rStyle w:val="TextkrperZchn"/>
              </w:rPr>
            </w:r>
            <w:r w:rsidR="002421DD">
              <w:rPr>
                <w:rStyle w:val="TextkrperZchn"/>
              </w:rPr>
              <w:fldChar w:fldCharType="separate"/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</w:rPr>
              <w:fldChar w:fldCharType="end"/>
            </w:r>
            <w:bookmarkEnd w:id="2"/>
          </w:p>
        </w:tc>
      </w:tr>
      <w:tr w:rsidR="00771410" w:rsidRPr="003C6B17" w:rsidTr="008C6851">
        <w:tc>
          <w:tcPr>
            <w:tcW w:w="1708" w:type="dxa"/>
            <w:shd w:val="clear" w:color="auto" w:fill="F4ED7C"/>
            <w:vAlign w:val="bottom"/>
          </w:tcPr>
          <w:p w:rsidR="00771410" w:rsidRPr="00A50299" w:rsidRDefault="00771410" w:rsidP="0013292F">
            <w:pPr>
              <w:pStyle w:val="NurText"/>
            </w:pPr>
          </w:p>
        </w:tc>
        <w:tc>
          <w:tcPr>
            <w:tcW w:w="7250" w:type="dxa"/>
            <w:gridSpan w:val="2"/>
            <w:shd w:val="clear" w:color="auto" w:fill="F4ED7C"/>
            <w:vAlign w:val="bottom"/>
          </w:tcPr>
          <w:p w:rsidR="00771410" w:rsidRPr="00BC471E" w:rsidRDefault="00372BF3" w:rsidP="002421DD">
            <w:pPr>
              <w:pStyle w:val="NurText"/>
              <w:rPr>
                <w:sz w:val="22"/>
                <w:szCs w:val="22"/>
                <w:lang w:val="it-CH"/>
              </w:rPr>
            </w:pPr>
            <w:r w:rsidRPr="00372BF3">
              <w:t>Degré d’occupation</w:t>
            </w:r>
            <w:r w:rsidR="00C427EB">
              <w:t>  </w:t>
            </w:r>
            <w:r w:rsidR="00BC4A67">
              <w:t xml:space="preserve"> </w:t>
            </w:r>
            <w:r w:rsidR="002421DD">
              <w:rPr>
                <w:rStyle w:val="TextkrperZchn"/>
              </w:rPr>
              <w:fldChar w:fldCharType="begin">
                <w:ffData>
                  <w:name w:val="Beschäftigungsgrad"/>
                  <w:enabled/>
                  <w:calcOnExit/>
                  <w:textInput/>
                </w:ffData>
              </w:fldChar>
            </w:r>
            <w:bookmarkStart w:id="3" w:name="Beschäftigungsgrad"/>
            <w:r w:rsidR="002421DD">
              <w:rPr>
                <w:rStyle w:val="TextkrperZchn"/>
              </w:rPr>
              <w:instrText xml:space="preserve"> FORMTEXT </w:instrText>
            </w:r>
            <w:r w:rsidR="002421DD">
              <w:rPr>
                <w:rStyle w:val="TextkrperZchn"/>
              </w:rPr>
            </w:r>
            <w:r w:rsidR="002421DD">
              <w:rPr>
                <w:rStyle w:val="TextkrperZchn"/>
              </w:rPr>
              <w:fldChar w:fldCharType="separate"/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  <w:noProof/>
              </w:rPr>
              <w:t> </w:t>
            </w:r>
            <w:r w:rsidR="002421DD">
              <w:rPr>
                <w:rStyle w:val="TextkrperZchn"/>
              </w:rPr>
              <w:fldChar w:fldCharType="end"/>
            </w:r>
            <w:bookmarkEnd w:id="3"/>
            <w:r w:rsidR="00C66DE9">
              <w:rPr>
                <w:rStyle w:val="TextkrperZchn"/>
              </w:rPr>
              <w:t> </w:t>
            </w:r>
            <w:r w:rsidR="00C427EB">
              <w:rPr>
                <w:rStyle w:val="TextkrperZchn"/>
              </w:rPr>
              <w:t>%</w:t>
            </w:r>
          </w:p>
        </w:tc>
      </w:tr>
      <w:tr w:rsidR="00771410" w:rsidRPr="003C6B17" w:rsidTr="008C6851">
        <w:tc>
          <w:tcPr>
            <w:tcW w:w="1708" w:type="dxa"/>
            <w:shd w:val="clear" w:color="auto" w:fill="F4ED7C"/>
            <w:vAlign w:val="bottom"/>
          </w:tcPr>
          <w:p w:rsidR="00771410" w:rsidRPr="00A50299" w:rsidRDefault="00771410" w:rsidP="0013292F">
            <w:pPr>
              <w:pStyle w:val="NurText"/>
            </w:pPr>
          </w:p>
        </w:tc>
        <w:tc>
          <w:tcPr>
            <w:tcW w:w="7250" w:type="dxa"/>
            <w:gridSpan w:val="2"/>
            <w:shd w:val="clear" w:color="auto" w:fill="F4ED7C"/>
            <w:vAlign w:val="bottom"/>
          </w:tcPr>
          <w:p w:rsidR="00771410" w:rsidRPr="00BC471E" w:rsidRDefault="00372BF3" w:rsidP="00BC4A67">
            <w:pPr>
              <w:pStyle w:val="NurText"/>
              <w:rPr>
                <w:sz w:val="22"/>
                <w:szCs w:val="22"/>
                <w:lang w:val="it-CH"/>
              </w:rPr>
            </w:pPr>
            <w:r w:rsidRPr="00372BF3">
              <w:t>Dans cette école depuis</w:t>
            </w:r>
            <w:r w:rsidR="00C427EB">
              <w:t>  </w:t>
            </w:r>
            <w:r w:rsidR="00BC4A67">
              <w:t xml:space="preserve"> </w:t>
            </w:r>
            <w:r w:rsidR="00771410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71410" w:rsidRPr="00664A45">
              <w:rPr>
                <w:rStyle w:val="TextkrperZchn"/>
              </w:rPr>
              <w:instrText xml:space="preserve"> FORMTEXT </w:instrText>
            </w:r>
            <w:r w:rsidR="00771410" w:rsidRPr="00664A45">
              <w:rPr>
                <w:rStyle w:val="TextkrperZchn"/>
              </w:rPr>
            </w:r>
            <w:r w:rsidR="00771410" w:rsidRPr="00664A45">
              <w:rPr>
                <w:rStyle w:val="TextkrperZchn"/>
              </w:rPr>
              <w:fldChar w:fldCharType="separate"/>
            </w:r>
            <w:r w:rsidR="00771410" w:rsidRPr="00664A45">
              <w:rPr>
                <w:rStyle w:val="TextkrperZchn"/>
                <w:noProof/>
              </w:rPr>
              <w:t> </w:t>
            </w:r>
            <w:r w:rsidR="00771410" w:rsidRPr="00664A45">
              <w:rPr>
                <w:rStyle w:val="TextkrperZchn"/>
                <w:noProof/>
              </w:rPr>
              <w:t> </w:t>
            </w:r>
            <w:r w:rsidR="00771410" w:rsidRPr="00664A45">
              <w:rPr>
                <w:rStyle w:val="TextkrperZchn"/>
                <w:noProof/>
              </w:rPr>
              <w:t> </w:t>
            </w:r>
            <w:r w:rsidR="00771410" w:rsidRPr="00664A45">
              <w:rPr>
                <w:rStyle w:val="TextkrperZchn"/>
                <w:noProof/>
              </w:rPr>
              <w:t> </w:t>
            </w:r>
            <w:r w:rsidR="00771410" w:rsidRPr="00664A45">
              <w:rPr>
                <w:rStyle w:val="TextkrperZchn"/>
                <w:noProof/>
              </w:rPr>
              <w:t> </w:t>
            </w:r>
            <w:r w:rsidR="00771410" w:rsidRPr="00664A45">
              <w:rPr>
                <w:rStyle w:val="TextkrperZchn"/>
              </w:rPr>
              <w:fldChar w:fldCharType="end"/>
            </w:r>
          </w:p>
        </w:tc>
      </w:tr>
      <w:tr w:rsidR="005B6BF3" w:rsidRPr="003C6B17" w:rsidTr="004C44E5">
        <w:tc>
          <w:tcPr>
            <w:tcW w:w="1708" w:type="dxa"/>
            <w:vMerge w:val="restart"/>
            <w:shd w:val="clear" w:color="auto" w:fill="F4ED7C"/>
          </w:tcPr>
          <w:p w:rsidR="005B6BF3" w:rsidRPr="00467D3F" w:rsidRDefault="005B6BF3" w:rsidP="004C44E5">
            <w:pPr>
              <w:pStyle w:val="berschrift3"/>
            </w:pPr>
            <w:r w:rsidRPr="005B6BF3">
              <w:t>Directeur</w:t>
            </w:r>
            <w:r w:rsidR="004C44E5">
              <w:br/>
            </w:r>
            <w:r w:rsidRPr="005B6BF3">
              <w:t>Directrice</w:t>
            </w:r>
          </w:p>
        </w:tc>
        <w:tc>
          <w:tcPr>
            <w:tcW w:w="7250" w:type="dxa"/>
            <w:gridSpan w:val="2"/>
            <w:shd w:val="clear" w:color="auto" w:fill="F4ED7C"/>
            <w:vAlign w:val="bottom"/>
          </w:tcPr>
          <w:p w:rsidR="005B6BF3" w:rsidRPr="00BC471E" w:rsidRDefault="005B6BF3" w:rsidP="00BC4A67">
            <w:pPr>
              <w:pStyle w:val="NurText"/>
              <w:rPr>
                <w:sz w:val="22"/>
                <w:szCs w:val="22"/>
                <w:lang w:val="it-CH"/>
              </w:rPr>
            </w:pPr>
            <w:r w:rsidRPr="00C3101F">
              <w:t>Nom, prénom</w:t>
            </w:r>
            <w:r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5B6BF3" w:rsidRPr="003C6B17" w:rsidTr="008C6851">
        <w:tc>
          <w:tcPr>
            <w:tcW w:w="1708" w:type="dxa"/>
            <w:vMerge/>
            <w:shd w:val="clear" w:color="auto" w:fill="F4ED7C"/>
            <w:vAlign w:val="bottom"/>
          </w:tcPr>
          <w:p w:rsidR="005B6BF3" w:rsidRPr="00A50299" w:rsidRDefault="005B6BF3" w:rsidP="0013292F">
            <w:pPr>
              <w:pStyle w:val="NurText"/>
            </w:pPr>
          </w:p>
        </w:tc>
        <w:tc>
          <w:tcPr>
            <w:tcW w:w="3625" w:type="dxa"/>
            <w:shd w:val="clear" w:color="auto" w:fill="F4ED7C"/>
            <w:vAlign w:val="bottom"/>
          </w:tcPr>
          <w:p w:rsidR="005B6BF3" w:rsidRPr="00BC471E" w:rsidRDefault="005B6BF3" w:rsidP="00BC4A67">
            <w:pPr>
              <w:pStyle w:val="NurText"/>
              <w:rPr>
                <w:sz w:val="22"/>
                <w:szCs w:val="22"/>
                <w:lang w:val="it-CH"/>
              </w:rPr>
            </w:pPr>
            <w:r w:rsidRPr="005B6BF3">
              <w:t>Visites de classe</w:t>
            </w:r>
            <w:r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  <w:noProof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  <w:tc>
          <w:tcPr>
            <w:tcW w:w="3625" w:type="dxa"/>
            <w:shd w:val="clear" w:color="auto" w:fill="F4ED7C"/>
            <w:vAlign w:val="bottom"/>
          </w:tcPr>
          <w:p w:rsidR="005B6BF3" w:rsidRPr="00BC471E" w:rsidRDefault="002A42CB" w:rsidP="005B6BF3">
            <w:pPr>
              <w:rPr>
                <w:sz w:val="22"/>
                <w:szCs w:val="22"/>
                <w:lang w:val="it-CH"/>
              </w:rPr>
            </w:pPr>
            <w:sdt>
              <w:sdtPr>
                <w:rPr>
                  <w:rFonts w:cs="Arial"/>
                  <w:sz w:val="32"/>
                  <w:szCs w:val="32"/>
                </w:rPr>
                <w:id w:val="-17255977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B6BF3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5B6BF3">
              <w:rPr>
                <w:lang w:val="it-CH"/>
              </w:rPr>
              <w:t xml:space="preserve"> </w:t>
            </w:r>
            <w:r w:rsidR="005B6BF3">
              <w:rPr>
                <w:sz w:val="15"/>
                <w:szCs w:val="15"/>
              </w:rPr>
              <w:t>oui, les</w:t>
            </w:r>
            <w:r w:rsidR="005B6BF3">
              <w:t xml:space="preserve">   </w:t>
            </w:r>
            <w:r w:rsidR="005B6BF3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B6BF3" w:rsidRPr="00664A45">
              <w:rPr>
                <w:rStyle w:val="TextkrperZchn"/>
              </w:rPr>
              <w:instrText xml:space="preserve"> FORMTEXT </w:instrText>
            </w:r>
            <w:r w:rsidR="005B6BF3" w:rsidRPr="00664A45">
              <w:rPr>
                <w:rStyle w:val="TextkrperZchn"/>
              </w:rPr>
            </w:r>
            <w:r w:rsidR="005B6BF3" w:rsidRPr="00664A45">
              <w:rPr>
                <w:rStyle w:val="TextkrperZchn"/>
              </w:rPr>
              <w:fldChar w:fldCharType="separate"/>
            </w:r>
            <w:r w:rsidR="005B6BF3" w:rsidRPr="00664A45">
              <w:rPr>
                <w:rStyle w:val="TextkrperZchn"/>
                <w:noProof/>
              </w:rPr>
              <w:t> </w:t>
            </w:r>
            <w:r w:rsidR="005B6BF3" w:rsidRPr="00664A45">
              <w:rPr>
                <w:rStyle w:val="TextkrperZchn"/>
                <w:noProof/>
              </w:rPr>
              <w:t> </w:t>
            </w:r>
            <w:r w:rsidR="005B6BF3" w:rsidRPr="00664A45">
              <w:rPr>
                <w:rStyle w:val="TextkrperZchn"/>
                <w:noProof/>
              </w:rPr>
              <w:t> </w:t>
            </w:r>
            <w:r w:rsidR="005B6BF3" w:rsidRPr="00664A45">
              <w:rPr>
                <w:rStyle w:val="TextkrperZchn"/>
                <w:noProof/>
              </w:rPr>
              <w:t> </w:t>
            </w:r>
            <w:r w:rsidR="005B6BF3" w:rsidRPr="00664A45">
              <w:rPr>
                <w:rStyle w:val="TextkrperZchn"/>
                <w:noProof/>
              </w:rPr>
              <w:t> </w:t>
            </w:r>
            <w:r w:rsidR="005B6BF3" w:rsidRPr="00664A45">
              <w:rPr>
                <w:rStyle w:val="TextkrperZchn"/>
              </w:rPr>
              <w:fldChar w:fldCharType="end"/>
            </w:r>
          </w:p>
        </w:tc>
      </w:tr>
      <w:tr w:rsidR="00771410" w:rsidRPr="002A42CB" w:rsidTr="004C44E5">
        <w:tc>
          <w:tcPr>
            <w:tcW w:w="1708" w:type="dxa"/>
            <w:shd w:val="clear" w:color="auto" w:fill="F4ED7C"/>
            <w:vAlign w:val="center"/>
          </w:tcPr>
          <w:p w:rsidR="00771410" w:rsidRPr="00A50299" w:rsidRDefault="00771410" w:rsidP="000700A4">
            <w:pPr>
              <w:pStyle w:val="NurText"/>
            </w:pPr>
          </w:p>
        </w:tc>
        <w:tc>
          <w:tcPr>
            <w:tcW w:w="3625" w:type="dxa"/>
            <w:shd w:val="clear" w:color="auto" w:fill="F4ED7C"/>
          </w:tcPr>
          <w:p w:rsidR="00771410" w:rsidRPr="00BC471E" w:rsidRDefault="005B6BF3" w:rsidP="004C44E5">
            <w:pPr>
              <w:pStyle w:val="NurText"/>
              <w:rPr>
                <w:rFonts w:ascii="HelveticaNeue-Light" w:hAnsi="HelveticaNeue-Light" w:cs="HelveticaNeue-Light"/>
                <w:color w:val="000000"/>
                <w:sz w:val="22"/>
                <w:szCs w:val="22"/>
              </w:rPr>
            </w:pPr>
            <w:r w:rsidRPr="005B6BF3">
              <w:t>Date de l’entretien</w:t>
            </w:r>
            <w:r w:rsidR="00C427EB">
              <w:t> </w:t>
            </w:r>
            <w:r w:rsidR="00BC4A67">
              <w:t xml:space="preserve"> </w:t>
            </w:r>
            <w:r w:rsidR="00C66DE9">
              <w:rPr>
                <w:rStyle w:val="TextkrperZchn"/>
              </w:rPr>
              <w:fldChar w:fldCharType="begin">
                <w:ffData>
                  <w:name w:val="Gesprächsdatum"/>
                  <w:enabled/>
                  <w:calcOnExit/>
                  <w:textInput/>
                </w:ffData>
              </w:fldChar>
            </w:r>
            <w:bookmarkStart w:id="4" w:name="Gesprächsdatum"/>
            <w:r w:rsidR="00C66DE9">
              <w:rPr>
                <w:rStyle w:val="TextkrperZchn"/>
              </w:rPr>
              <w:instrText xml:space="preserve"> FORMTEXT </w:instrText>
            </w:r>
            <w:r w:rsidR="00C66DE9">
              <w:rPr>
                <w:rStyle w:val="TextkrperZchn"/>
              </w:rPr>
            </w:r>
            <w:r w:rsidR="00C66DE9">
              <w:rPr>
                <w:rStyle w:val="TextkrperZchn"/>
              </w:rPr>
              <w:fldChar w:fldCharType="separate"/>
            </w:r>
            <w:r w:rsidR="00C66DE9">
              <w:rPr>
                <w:rStyle w:val="TextkrperZchn"/>
                <w:noProof/>
              </w:rPr>
              <w:t> </w:t>
            </w:r>
            <w:r w:rsidR="00C66DE9">
              <w:rPr>
                <w:rStyle w:val="TextkrperZchn"/>
                <w:noProof/>
              </w:rPr>
              <w:t> </w:t>
            </w:r>
            <w:r w:rsidR="00C66DE9">
              <w:rPr>
                <w:rStyle w:val="TextkrperZchn"/>
                <w:noProof/>
              </w:rPr>
              <w:t> </w:t>
            </w:r>
            <w:r w:rsidR="00C66DE9">
              <w:rPr>
                <w:rStyle w:val="TextkrperZchn"/>
                <w:noProof/>
              </w:rPr>
              <w:t> </w:t>
            </w:r>
            <w:r w:rsidR="00C66DE9">
              <w:rPr>
                <w:rStyle w:val="TextkrperZchn"/>
                <w:noProof/>
              </w:rPr>
              <w:t> </w:t>
            </w:r>
            <w:r w:rsidR="00C66DE9">
              <w:rPr>
                <w:rStyle w:val="TextkrperZchn"/>
              </w:rPr>
              <w:fldChar w:fldCharType="end"/>
            </w:r>
            <w:bookmarkEnd w:id="4"/>
          </w:p>
        </w:tc>
        <w:tc>
          <w:tcPr>
            <w:tcW w:w="3625" w:type="dxa"/>
            <w:shd w:val="clear" w:color="auto" w:fill="F4ED7C"/>
          </w:tcPr>
          <w:p w:rsidR="00771410" w:rsidRPr="005B6BF3" w:rsidRDefault="005B6BF3" w:rsidP="004C44E5">
            <w:pPr>
              <w:pStyle w:val="NurText"/>
              <w:rPr>
                <w:rFonts w:ascii="HelveticaNeue-Light" w:hAnsi="HelveticaNeue-Light" w:cs="HelveticaNeue-Light"/>
                <w:color w:val="000000"/>
                <w:sz w:val="22"/>
                <w:szCs w:val="22"/>
                <w:lang w:val="fr-CH"/>
              </w:rPr>
            </w:pPr>
            <w:r w:rsidRPr="005B6BF3">
              <w:rPr>
                <w:lang w:val="fr-CH"/>
              </w:rPr>
              <w:t>Pour la période du</w:t>
            </w:r>
            <w:r w:rsidR="00C427EB" w:rsidRPr="005B6BF3">
              <w:rPr>
                <w:lang w:val="fr-CH"/>
              </w:rPr>
              <w:t> </w:t>
            </w:r>
            <w:r w:rsidR="00BC4A67" w:rsidRPr="005B6BF3">
              <w:rPr>
                <w:lang w:val="fr-CH"/>
              </w:rPr>
              <w:t xml:space="preserve"> </w:t>
            </w:r>
            <w:r w:rsidR="00C66DE9">
              <w:rPr>
                <w:rStyle w:val="TextkrperZchn"/>
              </w:rPr>
              <w:fldChar w:fldCharType="begin">
                <w:ffData>
                  <w:name w:val="Zeitraum_von"/>
                  <w:enabled/>
                  <w:calcOnExit/>
                  <w:textInput/>
                </w:ffData>
              </w:fldChar>
            </w:r>
            <w:bookmarkStart w:id="5" w:name="Zeitraum_von"/>
            <w:r w:rsidR="00C66DE9" w:rsidRPr="005B6BF3">
              <w:rPr>
                <w:rStyle w:val="TextkrperZchn"/>
                <w:lang w:val="fr-CH"/>
              </w:rPr>
              <w:instrText xml:space="preserve"> FORMTEXT </w:instrText>
            </w:r>
            <w:r w:rsidR="00C66DE9">
              <w:rPr>
                <w:rStyle w:val="TextkrperZchn"/>
              </w:rPr>
            </w:r>
            <w:r w:rsidR="00C66DE9">
              <w:rPr>
                <w:rStyle w:val="TextkrperZchn"/>
              </w:rPr>
              <w:fldChar w:fldCharType="separate"/>
            </w:r>
            <w:r w:rsidR="00A23AD0">
              <w:rPr>
                <w:rStyle w:val="TextkrperZchn"/>
                <w:noProof/>
              </w:rPr>
              <w:t> </w:t>
            </w:r>
            <w:r w:rsidR="00A23AD0">
              <w:rPr>
                <w:rStyle w:val="TextkrperZchn"/>
                <w:noProof/>
              </w:rPr>
              <w:t> </w:t>
            </w:r>
            <w:r w:rsidR="00A23AD0">
              <w:rPr>
                <w:rStyle w:val="TextkrperZchn"/>
                <w:noProof/>
              </w:rPr>
              <w:t> </w:t>
            </w:r>
            <w:r w:rsidR="00A23AD0">
              <w:rPr>
                <w:rStyle w:val="TextkrperZchn"/>
                <w:noProof/>
              </w:rPr>
              <w:t> </w:t>
            </w:r>
            <w:r w:rsidR="00A23AD0">
              <w:rPr>
                <w:rStyle w:val="TextkrperZchn"/>
                <w:noProof/>
              </w:rPr>
              <w:t> </w:t>
            </w:r>
            <w:r w:rsidR="00C66DE9">
              <w:rPr>
                <w:rStyle w:val="TextkrperZchn"/>
              </w:rPr>
              <w:fldChar w:fldCharType="end"/>
            </w:r>
            <w:bookmarkEnd w:id="5"/>
            <w:r w:rsidR="00771410" w:rsidRPr="005B6BF3">
              <w:rPr>
                <w:rStyle w:val="TextkrperZchn"/>
                <w:lang w:val="fr-CH"/>
              </w:rPr>
              <w:t xml:space="preserve"> </w:t>
            </w:r>
            <w:r>
              <w:rPr>
                <w:lang w:val="fr-CH"/>
              </w:rPr>
              <w:t>au</w:t>
            </w:r>
            <w:r w:rsidR="00BC4A67" w:rsidRPr="005B6BF3">
              <w:rPr>
                <w:lang w:val="fr-CH"/>
              </w:rPr>
              <w:t xml:space="preserve">   </w:t>
            </w:r>
            <w:r w:rsidR="00C66DE9">
              <w:rPr>
                <w:rStyle w:val="TextkrperZchn"/>
              </w:rPr>
              <w:fldChar w:fldCharType="begin">
                <w:ffData>
                  <w:name w:val="Zeitraum_bis"/>
                  <w:enabled/>
                  <w:calcOnExit/>
                  <w:textInput/>
                </w:ffData>
              </w:fldChar>
            </w:r>
            <w:bookmarkStart w:id="6" w:name="Zeitraum_bis"/>
            <w:r w:rsidR="00C66DE9" w:rsidRPr="005B6BF3">
              <w:rPr>
                <w:rStyle w:val="TextkrperZchn"/>
                <w:lang w:val="fr-CH"/>
              </w:rPr>
              <w:instrText xml:space="preserve"> FORMTEXT </w:instrText>
            </w:r>
            <w:r w:rsidR="00C66DE9">
              <w:rPr>
                <w:rStyle w:val="TextkrperZchn"/>
              </w:rPr>
            </w:r>
            <w:r w:rsidR="00C66DE9">
              <w:rPr>
                <w:rStyle w:val="TextkrperZchn"/>
              </w:rPr>
              <w:fldChar w:fldCharType="separate"/>
            </w:r>
            <w:r w:rsidR="00A23AD0">
              <w:rPr>
                <w:rStyle w:val="TextkrperZchn"/>
                <w:noProof/>
              </w:rPr>
              <w:t> </w:t>
            </w:r>
            <w:r w:rsidR="00A23AD0">
              <w:rPr>
                <w:rStyle w:val="TextkrperZchn"/>
                <w:noProof/>
              </w:rPr>
              <w:t> </w:t>
            </w:r>
            <w:r w:rsidR="00A23AD0">
              <w:rPr>
                <w:rStyle w:val="TextkrperZchn"/>
                <w:noProof/>
              </w:rPr>
              <w:t> </w:t>
            </w:r>
            <w:r w:rsidR="00A23AD0">
              <w:rPr>
                <w:rStyle w:val="TextkrperZchn"/>
                <w:noProof/>
              </w:rPr>
              <w:t> </w:t>
            </w:r>
            <w:r w:rsidR="00A23AD0">
              <w:rPr>
                <w:rStyle w:val="TextkrperZchn"/>
                <w:noProof/>
              </w:rPr>
              <w:t> </w:t>
            </w:r>
            <w:r w:rsidR="00C66DE9">
              <w:rPr>
                <w:rStyle w:val="TextkrperZchn"/>
              </w:rPr>
              <w:fldChar w:fldCharType="end"/>
            </w:r>
            <w:bookmarkEnd w:id="6"/>
          </w:p>
        </w:tc>
      </w:tr>
    </w:tbl>
    <w:p w:rsidR="00AD2427" w:rsidRPr="005B6BF3" w:rsidRDefault="00AD2427" w:rsidP="0013292F">
      <w:pPr>
        <w:spacing w:line="40" w:lineRule="exact"/>
        <w:rPr>
          <w:lang w:val="fr-CH"/>
        </w:rPr>
      </w:pPr>
    </w:p>
    <w:p w:rsidR="002E02F0" w:rsidRPr="00227098" w:rsidRDefault="005B6BF3" w:rsidP="0013292F">
      <w:pPr>
        <w:pStyle w:val="berschrift1"/>
        <w:keepNext w:val="0"/>
        <w:spacing w:before="360"/>
      </w:pPr>
      <w:r>
        <w:t>Partie I</w:t>
      </w:r>
    </w:p>
    <w:p w:rsidR="002E02F0" w:rsidRDefault="004D524A" w:rsidP="0013292F">
      <w:pPr>
        <w:pStyle w:val="berschrift2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C"/>
      </w:r>
      <w:r w:rsidR="009E6DAC">
        <w:tab/>
      </w:r>
      <w:r w:rsidR="005B6BF3" w:rsidRPr="005B6BF3">
        <w:t>Etat d’esprit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</w:tblGrid>
      <w:tr w:rsidR="00BD08E3" w:rsidRPr="003C6B17" w:rsidTr="00EE5A2F">
        <w:trPr>
          <w:trHeight w:val="1021"/>
        </w:trPr>
        <w:tc>
          <w:tcPr>
            <w:tcW w:w="8987" w:type="dxa"/>
            <w:shd w:val="clear" w:color="auto" w:fill="F4ED7C"/>
          </w:tcPr>
          <w:p w:rsidR="00BD08E3" w:rsidRPr="005B6BF3" w:rsidRDefault="005B6BF3" w:rsidP="0013292F">
            <w:pPr>
              <w:pStyle w:val="berschrift3"/>
              <w:rPr>
                <w:lang w:val="fr-CH"/>
              </w:rPr>
            </w:pPr>
            <w:r w:rsidRPr="005B6BF3">
              <w:rPr>
                <w:lang w:val="fr-CH"/>
              </w:rPr>
              <w:t>Situation personnelle</w:t>
            </w:r>
          </w:p>
          <w:p w:rsidR="00BD08E3" w:rsidRPr="005B6BF3" w:rsidRDefault="005B6BF3" w:rsidP="0013292F">
            <w:pPr>
              <w:pStyle w:val="NurText"/>
              <w:rPr>
                <w:lang w:val="fr-CH"/>
              </w:rPr>
            </w:pPr>
            <w:r w:rsidRPr="005B6BF3">
              <w:rPr>
                <w:lang w:val="fr-CH"/>
              </w:rPr>
              <w:t>(plaisir, satisfactions, réussites, attentes, moments forts, peurs, contrariétés, inquiétudes, etc.)</w:t>
            </w:r>
          </w:p>
          <w:p w:rsidR="00BC471E" w:rsidRPr="00BC471E" w:rsidRDefault="003F5C57" w:rsidP="00C91056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47860" w:rsidRDefault="00947860" w:rsidP="0013292F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</w:tblGrid>
      <w:tr w:rsidR="00500748" w:rsidRPr="003C6B17" w:rsidTr="00EE5A2F">
        <w:trPr>
          <w:trHeight w:val="1021"/>
        </w:trPr>
        <w:tc>
          <w:tcPr>
            <w:tcW w:w="8987" w:type="dxa"/>
            <w:shd w:val="clear" w:color="auto" w:fill="F4ED7C"/>
          </w:tcPr>
          <w:p w:rsidR="00500748" w:rsidRPr="00564188" w:rsidRDefault="00564188" w:rsidP="0013292F">
            <w:pPr>
              <w:pStyle w:val="berschrift3"/>
              <w:rPr>
                <w:lang w:val="fr-CH"/>
              </w:rPr>
            </w:pPr>
            <w:r w:rsidRPr="00564188">
              <w:rPr>
                <w:lang w:val="fr-CH"/>
              </w:rPr>
              <w:t>Conditions cadre</w:t>
            </w:r>
          </w:p>
          <w:p w:rsidR="00500748" w:rsidRPr="00564188" w:rsidRDefault="00564188" w:rsidP="0013292F">
            <w:pPr>
              <w:pStyle w:val="NurText"/>
              <w:rPr>
                <w:lang w:val="fr-CH"/>
              </w:rPr>
            </w:pPr>
            <w:r w:rsidRPr="00564188">
              <w:rPr>
                <w:lang w:val="fr-CH"/>
              </w:rPr>
              <w:t>(infrastructure, composition des classes, conditions d’engagement, etc.)</w:t>
            </w:r>
          </w:p>
          <w:p w:rsidR="00BC471E" w:rsidRPr="00BC471E" w:rsidRDefault="003F5C57" w:rsidP="00C91056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47860" w:rsidRDefault="00947860" w:rsidP="0013292F">
      <w:pPr>
        <w:spacing w:line="40" w:lineRule="exact"/>
      </w:pP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</w:tblGrid>
      <w:tr w:rsidR="00500748" w:rsidRPr="003C6B17" w:rsidTr="00EE5A2F">
        <w:trPr>
          <w:trHeight w:val="1021"/>
        </w:trPr>
        <w:tc>
          <w:tcPr>
            <w:tcW w:w="8987" w:type="dxa"/>
            <w:shd w:val="clear" w:color="auto" w:fill="F4ED7C"/>
          </w:tcPr>
          <w:p w:rsidR="00500748" w:rsidRPr="00564188" w:rsidRDefault="00564188" w:rsidP="0013292F">
            <w:pPr>
              <w:pStyle w:val="berschrift3"/>
              <w:rPr>
                <w:lang w:val="fr-CH"/>
              </w:rPr>
            </w:pPr>
            <w:r w:rsidRPr="00564188">
              <w:rPr>
                <w:lang w:val="fr-CH"/>
              </w:rPr>
              <w:t>Climat de travail</w:t>
            </w:r>
          </w:p>
          <w:p w:rsidR="00500748" w:rsidRPr="00564188" w:rsidRDefault="00564188" w:rsidP="0013292F">
            <w:pPr>
              <w:pStyle w:val="NurText"/>
              <w:rPr>
                <w:lang w:val="fr-CH"/>
              </w:rPr>
            </w:pPr>
            <w:r w:rsidRPr="00564188">
              <w:rPr>
                <w:lang w:val="fr-CH"/>
              </w:rPr>
              <w:t>(reconnaissance, collaboration, temps à disposition, etc.)</w:t>
            </w:r>
          </w:p>
          <w:p w:rsidR="00BC471E" w:rsidRPr="00BC471E" w:rsidRDefault="00947860" w:rsidP="00C91056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p w:rsidR="00760761" w:rsidRPr="00B36D85" w:rsidRDefault="00760761" w:rsidP="0013292F">
      <w:pPr>
        <w:pStyle w:val="berschrift2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D"/>
      </w:r>
      <w:r w:rsidR="009E6DAC">
        <w:tab/>
      </w:r>
      <w:r w:rsidR="00564188" w:rsidRPr="00564188">
        <w:t>Mandat du corps enseignant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</w:tblGrid>
      <w:tr w:rsidR="00760761" w:rsidRPr="003C6B17" w:rsidTr="00EE5A2F">
        <w:trPr>
          <w:trHeight w:val="1247"/>
        </w:trPr>
        <w:tc>
          <w:tcPr>
            <w:tcW w:w="8987" w:type="dxa"/>
            <w:shd w:val="clear" w:color="auto" w:fill="F4ED7C"/>
          </w:tcPr>
          <w:p w:rsidR="00760761" w:rsidRPr="00564188" w:rsidRDefault="00564188" w:rsidP="0013292F">
            <w:pPr>
              <w:pStyle w:val="berschrift3"/>
              <w:rPr>
                <w:lang w:val="fr-CH"/>
              </w:rPr>
            </w:pPr>
            <w:r w:rsidRPr="00564188">
              <w:rPr>
                <w:lang w:val="fr-CH"/>
              </w:rPr>
              <w:t>Enseignement, éducation, conseil et encadrement</w:t>
            </w:r>
          </w:p>
          <w:p w:rsidR="00760761" w:rsidRPr="00564188" w:rsidRDefault="00564188" w:rsidP="00564188">
            <w:pPr>
              <w:pStyle w:val="NurText"/>
              <w:rPr>
                <w:lang w:val="fr-CH"/>
              </w:rPr>
            </w:pPr>
            <w:r w:rsidRPr="00564188">
              <w:rPr>
                <w:lang w:val="fr-CH"/>
              </w:rPr>
              <w:t>(connaissances disciplinaires, gestion de la classe, climat d’enseignement, motivation, structuration, accent mis sur les effets, soutien, stimulation de l’apprentissage, diversification des méthodes, consolidation des acquis, adéquation, etc.)</w:t>
            </w:r>
          </w:p>
          <w:p w:rsidR="00BC471E" w:rsidRPr="00BC471E" w:rsidRDefault="00947860" w:rsidP="00C91056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47860" w:rsidRDefault="00947860" w:rsidP="0013292F">
      <w:pPr>
        <w:spacing w:line="40" w:lineRule="exact"/>
      </w:pP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</w:tblGrid>
      <w:tr w:rsidR="00760761" w:rsidRPr="003C6B17" w:rsidTr="00EE5A2F">
        <w:trPr>
          <w:trHeight w:val="1247"/>
        </w:trPr>
        <w:tc>
          <w:tcPr>
            <w:tcW w:w="8987" w:type="dxa"/>
            <w:shd w:val="clear" w:color="auto" w:fill="F4ED7C"/>
          </w:tcPr>
          <w:p w:rsidR="00760761" w:rsidRPr="00564188" w:rsidRDefault="00564188" w:rsidP="0013292F">
            <w:pPr>
              <w:pStyle w:val="berschrift3"/>
              <w:rPr>
                <w:lang w:val="fr-CH"/>
              </w:rPr>
            </w:pPr>
            <w:r w:rsidRPr="00564188">
              <w:rPr>
                <w:lang w:val="fr-CH"/>
              </w:rPr>
              <w:t>Collaboration</w:t>
            </w:r>
          </w:p>
          <w:p w:rsidR="00760761" w:rsidRPr="00564188" w:rsidRDefault="00564188" w:rsidP="00564188">
            <w:pPr>
              <w:pStyle w:val="NurText"/>
              <w:rPr>
                <w:lang w:val="fr-CH"/>
              </w:rPr>
            </w:pPr>
            <w:r w:rsidRPr="00564188">
              <w:rPr>
                <w:lang w:val="fr-CH"/>
              </w:rPr>
              <w:t>(avec les représentants légaux, la direction, les collègues, le corps enseignant spécialisé, le personnel du travail social en milieu</w:t>
            </w:r>
            <w:r>
              <w:rPr>
                <w:lang w:val="fr-CH"/>
              </w:rPr>
              <w:t xml:space="preserve"> </w:t>
            </w:r>
            <w:r w:rsidRPr="00564188">
              <w:rPr>
                <w:lang w:val="fr-CH"/>
              </w:rPr>
              <w:t>scolaire, le personnel d’encadrement, les services spécialisés, les autorités, etc.)</w:t>
            </w:r>
          </w:p>
          <w:p w:rsidR="00BC471E" w:rsidRPr="00BC471E" w:rsidRDefault="00947860" w:rsidP="00C91056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</w:tblGrid>
      <w:tr w:rsidR="00760761" w:rsidRPr="003C6B17" w:rsidTr="00D14D22">
        <w:trPr>
          <w:trHeight w:val="1418"/>
        </w:trPr>
        <w:tc>
          <w:tcPr>
            <w:tcW w:w="8987" w:type="dxa"/>
            <w:shd w:val="clear" w:color="auto" w:fill="F4ED7C"/>
          </w:tcPr>
          <w:p w:rsidR="00760761" w:rsidRPr="00564188" w:rsidRDefault="00564188" w:rsidP="0013292F">
            <w:pPr>
              <w:pStyle w:val="berschrift3"/>
              <w:rPr>
                <w:lang w:val="fr-CH"/>
              </w:rPr>
            </w:pPr>
            <w:r w:rsidRPr="00564188">
              <w:rPr>
                <w:lang w:val="fr-CH"/>
              </w:rPr>
              <w:t>Participation au développement de l’enseignement, de l’école et de la qualité</w:t>
            </w:r>
          </w:p>
          <w:p w:rsidR="00760761" w:rsidRPr="00564188" w:rsidRDefault="00564188" w:rsidP="00564188">
            <w:pPr>
              <w:pStyle w:val="NurText"/>
              <w:rPr>
                <w:lang w:val="fr-CH"/>
              </w:rPr>
            </w:pPr>
            <w:r w:rsidRPr="00564188">
              <w:rPr>
                <w:lang w:val="fr-CH"/>
              </w:rPr>
              <w:t>(développement de l’enseignement, innovations didactiques, participation à l’élaboration et à l’application du projet d’établissement</w:t>
            </w:r>
            <w:r>
              <w:rPr>
                <w:lang w:val="fr-CH"/>
              </w:rPr>
              <w:t xml:space="preserve"> </w:t>
            </w:r>
            <w:r w:rsidRPr="00564188">
              <w:rPr>
                <w:lang w:val="fr-CH"/>
              </w:rPr>
              <w:t>et du programme de l’école, mise en oeuvre de mesures, développement de la culture d’établissement, prise de responsabilité et</w:t>
            </w:r>
            <w:r>
              <w:rPr>
                <w:lang w:val="fr-CH"/>
              </w:rPr>
              <w:t xml:space="preserve"> </w:t>
            </w:r>
            <w:r w:rsidRPr="00564188">
              <w:rPr>
                <w:lang w:val="fr-CH"/>
              </w:rPr>
              <w:t>engagement</w:t>
            </w:r>
            <w:r>
              <w:rPr>
                <w:lang w:val="fr-CH"/>
              </w:rPr>
              <w:t xml:space="preserve"> </w:t>
            </w:r>
            <w:r w:rsidRPr="00564188">
              <w:rPr>
                <w:lang w:val="fr-CH"/>
              </w:rPr>
              <w:t>en faveur de l’école dans son ensemble, participation aux processus d’évaluation, etc.)</w:t>
            </w:r>
            <w:r w:rsidR="00760761" w:rsidRPr="00564188">
              <w:rPr>
                <w:lang w:val="fr-CH"/>
              </w:rPr>
              <w:t xml:space="preserve"> </w:t>
            </w:r>
          </w:p>
          <w:p w:rsidR="00BC471E" w:rsidRPr="00BC471E" w:rsidRDefault="00947860" w:rsidP="00C91056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</w:tblGrid>
      <w:tr w:rsidR="00B4285D" w:rsidRPr="003C6B17" w:rsidTr="00EE5A2F">
        <w:trPr>
          <w:trHeight w:val="1021"/>
        </w:trPr>
        <w:tc>
          <w:tcPr>
            <w:tcW w:w="8987" w:type="dxa"/>
            <w:shd w:val="clear" w:color="auto" w:fill="F4ED7C"/>
          </w:tcPr>
          <w:p w:rsidR="00B4285D" w:rsidRPr="000F03B3" w:rsidRDefault="000F03B3" w:rsidP="0013292F">
            <w:pPr>
              <w:pStyle w:val="berschrift3"/>
              <w:rPr>
                <w:lang w:val="fr-CH"/>
              </w:rPr>
            </w:pPr>
            <w:r w:rsidRPr="000F03B3">
              <w:rPr>
                <w:lang w:val="fr-CH"/>
              </w:rPr>
              <w:t>Comport</w:t>
            </w:r>
            <w:r w:rsidR="004D448A">
              <w:rPr>
                <w:lang w:val="fr-CH"/>
              </w:rPr>
              <w:t>em</w:t>
            </w:r>
            <w:r w:rsidRPr="000F03B3">
              <w:rPr>
                <w:lang w:val="fr-CH"/>
              </w:rPr>
              <w:t>ent</w:t>
            </w:r>
          </w:p>
          <w:p w:rsidR="00B4285D" w:rsidRPr="000F03B3" w:rsidRDefault="000F03B3" w:rsidP="0013292F">
            <w:pPr>
              <w:pStyle w:val="NurText"/>
              <w:rPr>
                <w:lang w:val="fr-CH"/>
              </w:rPr>
            </w:pPr>
            <w:r w:rsidRPr="000F03B3">
              <w:rPr>
                <w:lang w:val="fr-CH"/>
              </w:rPr>
              <w:t>(attitude face aux changements, travail en équipe, faculté d’identification, esprit d’initiative, capacité à gérer les conflits, loyauté, etc.)</w:t>
            </w:r>
          </w:p>
          <w:p w:rsidR="00BC471E" w:rsidRPr="00BC471E" w:rsidRDefault="00947860" w:rsidP="00C91056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87"/>
      </w:tblGrid>
      <w:tr w:rsidR="00B4285D" w:rsidRPr="003C6B17" w:rsidTr="00EE5A2F">
        <w:trPr>
          <w:trHeight w:val="1021"/>
        </w:trPr>
        <w:tc>
          <w:tcPr>
            <w:tcW w:w="8987" w:type="dxa"/>
            <w:shd w:val="clear" w:color="auto" w:fill="F4ED7C"/>
          </w:tcPr>
          <w:p w:rsidR="00B4285D" w:rsidRPr="000F03B3" w:rsidRDefault="000F03B3" w:rsidP="0013292F">
            <w:pPr>
              <w:pStyle w:val="berschrift3"/>
              <w:rPr>
                <w:lang w:val="fr-CH"/>
              </w:rPr>
            </w:pPr>
            <w:r w:rsidRPr="000F03B3">
              <w:rPr>
                <w:lang w:val="fr-CH"/>
              </w:rPr>
              <w:t>Gestion des ressources personnelles</w:t>
            </w:r>
          </w:p>
          <w:p w:rsidR="00B4285D" w:rsidRPr="000F03B3" w:rsidRDefault="000F03B3" w:rsidP="0013292F">
            <w:pPr>
              <w:pStyle w:val="NurText"/>
              <w:rPr>
                <w:lang w:val="fr-CH"/>
              </w:rPr>
            </w:pPr>
            <w:r w:rsidRPr="000F03B3">
              <w:rPr>
                <w:lang w:val="fr-CH"/>
              </w:rPr>
              <w:t>(santé, énergie, temps, conciliation travail/vie personnelle, résistance à la charge de travail, etc.)</w:t>
            </w:r>
          </w:p>
          <w:p w:rsidR="00BC471E" w:rsidRPr="00BC471E" w:rsidRDefault="00947860" w:rsidP="00C91056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A55579" w:rsidRPr="002062D5" w:rsidRDefault="000F03B3" w:rsidP="00956200">
      <w:pPr>
        <w:pStyle w:val="berschrift1"/>
        <w:keepNext w:val="0"/>
        <w:pageBreakBefore/>
        <w:rPr>
          <w:lang w:val="fr-CH"/>
        </w:rPr>
      </w:pPr>
      <w:r w:rsidRPr="002062D5">
        <w:rPr>
          <w:lang w:val="fr-CH"/>
        </w:rPr>
        <w:lastRenderedPageBreak/>
        <w:t>Partie</w:t>
      </w:r>
      <w:r w:rsidR="00A55579" w:rsidRPr="002062D5">
        <w:rPr>
          <w:lang w:val="fr-CH"/>
        </w:rPr>
        <w:t xml:space="preserve"> II</w:t>
      </w:r>
    </w:p>
    <w:p w:rsidR="00A55579" w:rsidRPr="002062D5" w:rsidRDefault="00E4586A" w:rsidP="0013292F">
      <w:pPr>
        <w:pStyle w:val="berschrift2"/>
        <w:rPr>
          <w:lang w:val="fr-CH"/>
        </w:rPr>
      </w:pPr>
      <w:r w:rsidRPr="002062D5">
        <w:rPr>
          <w:lang w:val="fr-CH"/>
        </w:rPr>
        <w:t>Convention d’objectifs et perspectives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6" w:space="0" w:color="FFFFFF"/>
          <w:insideV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A55579" w:rsidRPr="00A55579" w:rsidTr="00EE5A2F">
        <w:trPr>
          <w:trHeight w:val="794"/>
        </w:trPr>
        <w:tc>
          <w:tcPr>
            <w:tcW w:w="2995" w:type="dxa"/>
            <w:shd w:val="clear" w:color="auto" w:fill="F4ED7C"/>
          </w:tcPr>
          <w:p w:rsidR="00A55579" w:rsidRDefault="00E4586A" w:rsidP="0013292F">
            <w:pPr>
              <w:pStyle w:val="berschrift3"/>
            </w:pPr>
            <w:r>
              <w:t>Nom, prénom</w:t>
            </w:r>
          </w:p>
          <w:p w:rsidR="004B142E" w:rsidRPr="00BC471E" w:rsidRDefault="004C2134" w:rsidP="0013292F">
            <w:pPr>
              <w:pStyle w:val="NurText"/>
              <w:rPr>
                <w:sz w:val="22"/>
                <w:szCs w:val="22"/>
              </w:rPr>
            </w:pPr>
            <w:r>
              <w:fldChar w:fldCharType="begin"/>
            </w:r>
            <w:r>
              <w:instrText xml:space="preserve"> REF Name_Vorname \h </w:instrText>
            </w:r>
            <w:r>
              <w:fldChar w:fldCharType="separate"/>
            </w:r>
            <w:r w:rsidR="00E4586A">
              <w:rPr>
                <w:rStyle w:val="TextkrperZchn"/>
              </w:rPr>
              <w:t xml:space="preserve">     </w:t>
            </w:r>
            <w:r>
              <w:fldChar w:fldCharType="end"/>
            </w:r>
          </w:p>
        </w:tc>
        <w:tc>
          <w:tcPr>
            <w:tcW w:w="2996" w:type="dxa"/>
            <w:shd w:val="clear" w:color="auto" w:fill="F4ED7C"/>
          </w:tcPr>
          <w:p w:rsidR="00A55579" w:rsidRDefault="00E4586A" w:rsidP="0013292F">
            <w:pPr>
              <w:pStyle w:val="berschrift3"/>
            </w:pPr>
            <w:r>
              <w:t>Degré, classe</w:t>
            </w:r>
          </w:p>
          <w:p w:rsidR="004B142E" w:rsidRPr="00BC471E" w:rsidRDefault="002421DD" w:rsidP="0013292F">
            <w:pPr>
              <w:pStyle w:val="NurText"/>
              <w:rPr>
                <w:sz w:val="22"/>
                <w:szCs w:val="22"/>
              </w:rPr>
            </w:pPr>
            <w:r>
              <w:fldChar w:fldCharType="begin"/>
            </w:r>
            <w:r>
              <w:instrText xml:space="preserve"> REF Stufe_Klasse \h </w:instrText>
            </w:r>
            <w:r>
              <w:fldChar w:fldCharType="separate"/>
            </w:r>
            <w:r w:rsidR="00E4586A">
              <w:rPr>
                <w:rStyle w:val="TextkrperZchn"/>
                <w:noProof/>
              </w:rPr>
              <w:t xml:space="preserve">     </w:t>
            </w:r>
            <w:r>
              <w:fldChar w:fldCharType="end"/>
            </w:r>
          </w:p>
        </w:tc>
        <w:tc>
          <w:tcPr>
            <w:tcW w:w="2996" w:type="dxa"/>
            <w:shd w:val="clear" w:color="auto" w:fill="F4ED7C"/>
          </w:tcPr>
          <w:p w:rsidR="00A55579" w:rsidRDefault="00E4586A" w:rsidP="0013292F">
            <w:pPr>
              <w:pStyle w:val="berschrift3"/>
            </w:pPr>
            <w:r>
              <w:t>Degré d‘occupation</w:t>
            </w:r>
          </w:p>
          <w:p w:rsidR="004B142E" w:rsidRPr="00BC471E" w:rsidRDefault="002421DD" w:rsidP="0013292F">
            <w:pPr>
              <w:pStyle w:val="NurText"/>
              <w:rPr>
                <w:sz w:val="22"/>
                <w:szCs w:val="22"/>
              </w:rPr>
            </w:pPr>
            <w:r>
              <w:rPr>
                <w:rStyle w:val="TextkrperZchn"/>
              </w:rPr>
              <w:fldChar w:fldCharType="begin"/>
            </w:r>
            <w:r>
              <w:rPr>
                <w:rStyle w:val="TextkrperZchn"/>
              </w:rPr>
              <w:instrText xml:space="preserve"> REF Beschäftigungsgrad \h </w:instrText>
            </w:r>
            <w:r>
              <w:rPr>
                <w:rStyle w:val="TextkrperZchn"/>
              </w:rPr>
            </w:r>
            <w:r>
              <w:rPr>
                <w:rStyle w:val="TextkrperZchn"/>
              </w:rPr>
              <w:fldChar w:fldCharType="separate"/>
            </w:r>
            <w:r w:rsidR="00E4586A">
              <w:rPr>
                <w:rStyle w:val="TextkrperZchn"/>
                <w:noProof/>
              </w:rPr>
              <w:t xml:space="preserve">     </w:t>
            </w:r>
            <w:r>
              <w:rPr>
                <w:rStyle w:val="TextkrperZchn"/>
              </w:rPr>
              <w:fldChar w:fldCharType="end"/>
            </w:r>
            <w:r w:rsidR="00C66DE9">
              <w:rPr>
                <w:rStyle w:val="TextkrperZchn"/>
              </w:rPr>
              <w:t> </w:t>
            </w:r>
            <w:r w:rsidR="00C427EB">
              <w:rPr>
                <w:rStyle w:val="TextkrperZchn"/>
              </w:rPr>
              <w:t>%</w:t>
            </w:r>
          </w:p>
        </w:tc>
      </w:tr>
    </w:tbl>
    <w:p w:rsidR="00F0624E" w:rsidRDefault="00F0624E" w:rsidP="0013292F">
      <w:pPr>
        <w:spacing w:line="40" w:lineRule="exact"/>
      </w:pPr>
    </w:p>
    <w:p w:rsidR="00A55579" w:rsidRPr="00E4586A" w:rsidRDefault="00A40A1B" w:rsidP="0013292F">
      <w:pPr>
        <w:pStyle w:val="berschrift2"/>
        <w:rPr>
          <w:lang w:val="fr-CH"/>
        </w:rPr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E"/>
      </w:r>
      <w:r w:rsidR="009E6DAC" w:rsidRPr="00E4586A">
        <w:rPr>
          <w:lang w:val="fr-CH"/>
        </w:rPr>
        <w:tab/>
      </w:r>
      <w:r w:rsidR="00E4586A" w:rsidRPr="00E4586A">
        <w:rPr>
          <w:lang w:val="fr-CH"/>
        </w:rPr>
        <w:t>Vérification des objectifs et des mesures convenus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A40A1B" w:rsidRPr="00A40A1B" w:rsidTr="00EC158E">
        <w:trPr>
          <w:trHeight w:val="284"/>
          <w:tblHeader/>
        </w:trPr>
        <w:tc>
          <w:tcPr>
            <w:tcW w:w="2995" w:type="dxa"/>
            <w:shd w:val="clear" w:color="auto" w:fill="F4ED7C"/>
          </w:tcPr>
          <w:p w:rsidR="00120E26" w:rsidRPr="00A67537" w:rsidRDefault="00E4586A" w:rsidP="0013292F">
            <w:pPr>
              <w:pStyle w:val="NurText"/>
            </w:pPr>
            <w:r>
              <w:t>Objectifs</w:t>
            </w:r>
          </w:p>
        </w:tc>
        <w:tc>
          <w:tcPr>
            <w:tcW w:w="2996" w:type="dxa"/>
            <w:shd w:val="clear" w:color="auto" w:fill="F4ED7C"/>
          </w:tcPr>
          <w:p w:rsidR="004B142E" w:rsidRPr="00A40A1B" w:rsidRDefault="00E4586A" w:rsidP="0013292F">
            <w:pPr>
              <w:pStyle w:val="NurText"/>
            </w:pPr>
            <w:r>
              <w:t>Mesures</w:t>
            </w:r>
          </w:p>
        </w:tc>
        <w:tc>
          <w:tcPr>
            <w:tcW w:w="2996" w:type="dxa"/>
            <w:shd w:val="clear" w:color="auto" w:fill="F4ED7C"/>
          </w:tcPr>
          <w:p w:rsidR="004B142E" w:rsidRPr="00A40A1B" w:rsidRDefault="00E4586A" w:rsidP="0013292F">
            <w:pPr>
              <w:pStyle w:val="NurText"/>
            </w:pPr>
            <w:r w:rsidRPr="00E4586A">
              <w:t>Résultats atteints, remarques</w:t>
            </w:r>
          </w:p>
        </w:tc>
      </w:tr>
      <w:tr w:rsidR="00A67537" w:rsidRPr="00A40A1B" w:rsidTr="00FB7474">
        <w:trPr>
          <w:trHeight w:val="397"/>
        </w:trPr>
        <w:tc>
          <w:tcPr>
            <w:tcW w:w="2995" w:type="dxa"/>
            <w:shd w:val="clear" w:color="auto" w:fill="F4ED7C"/>
          </w:tcPr>
          <w:p w:rsidR="00A67537" w:rsidRPr="00BC471E" w:rsidRDefault="00A67537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996" w:type="dxa"/>
            <w:shd w:val="clear" w:color="auto" w:fill="F4ED7C"/>
          </w:tcPr>
          <w:p w:rsidR="00A67537" w:rsidRPr="00BC471E" w:rsidRDefault="00A67537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996" w:type="dxa"/>
            <w:shd w:val="clear" w:color="auto" w:fill="F4ED7C"/>
          </w:tcPr>
          <w:p w:rsidR="00A67537" w:rsidRPr="00BC471E" w:rsidRDefault="00A67537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p w:rsidR="00A40A1B" w:rsidRPr="00E4586A" w:rsidRDefault="00A40A1B" w:rsidP="0013292F">
      <w:pPr>
        <w:pStyle w:val="berschrift2"/>
        <w:rPr>
          <w:lang w:val="fr-CH"/>
        </w:rPr>
      </w:pPr>
      <w:r w:rsidRPr="009B3FB8">
        <w:rPr>
          <w:rFonts w:ascii="Arial" w:hAnsi="Arial" w:cs="Arial"/>
          <w:b w:val="0"/>
          <w:bCs w:val="0"/>
          <w:position w:val="-6"/>
          <w:sz w:val="36"/>
        </w:rPr>
        <w:sym w:font="Wingdings" w:char="F08F"/>
      </w:r>
      <w:r w:rsidR="009E6DAC" w:rsidRPr="00E4586A">
        <w:rPr>
          <w:lang w:val="fr-CH"/>
        </w:rPr>
        <w:tab/>
      </w:r>
      <w:r w:rsidR="00E4586A" w:rsidRPr="00E4586A">
        <w:t>Nouveaux objectifs et nouvelles mesures</w:t>
      </w:r>
    </w:p>
    <w:tbl>
      <w:tblPr>
        <w:tblW w:w="8987" w:type="dxa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7"/>
        <w:gridCol w:w="2418"/>
        <w:gridCol w:w="2418"/>
        <w:gridCol w:w="1734"/>
      </w:tblGrid>
      <w:tr w:rsidR="00A40A1B" w:rsidRPr="00A40A1B" w:rsidTr="00F0624E">
        <w:trPr>
          <w:tblHeader/>
        </w:trPr>
        <w:tc>
          <w:tcPr>
            <w:tcW w:w="2417" w:type="dxa"/>
            <w:shd w:val="clear" w:color="auto" w:fill="F4ED7C"/>
          </w:tcPr>
          <w:p w:rsidR="004B142E" w:rsidRPr="00A40A1B" w:rsidRDefault="00E4586A" w:rsidP="0013292F">
            <w:pPr>
              <w:pStyle w:val="NurText"/>
            </w:pPr>
            <w:r>
              <w:t>Objectifs</w:t>
            </w:r>
          </w:p>
        </w:tc>
        <w:tc>
          <w:tcPr>
            <w:tcW w:w="2418" w:type="dxa"/>
            <w:shd w:val="clear" w:color="auto" w:fill="F4ED7C"/>
          </w:tcPr>
          <w:p w:rsidR="004B142E" w:rsidRPr="00A40A1B" w:rsidRDefault="00E4586A" w:rsidP="0013292F">
            <w:pPr>
              <w:pStyle w:val="NurText"/>
            </w:pPr>
            <w:r>
              <w:t>Résultats attendus</w:t>
            </w:r>
          </w:p>
        </w:tc>
        <w:tc>
          <w:tcPr>
            <w:tcW w:w="2418" w:type="dxa"/>
            <w:shd w:val="clear" w:color="auto" w:fill="F4ED7C"/>
          </w:tcPr>
          <w:p w:rsidR="004B142E" w:rsidRPr="00A40A1B" w:rsidRDefault="00E4586A" w:rsidP="0013292F">
            <w:pPr>
              <w:pStyle w:val="NurText"/>
            </w:pPr>
            <w:r>
              <w:t>Mesures décidées</w:t>
            </w:r>
          </w:p>
        </w:tc>
        <w:tc>
          <w:tcPr>
            <w:tcW w:w="1734" w:type="dxa"/>
            <w:shd w:val="clear" w:color="auto" w:fill="F4ED7C"/>
          </w:tcPr>
          <w:p w:rsidR="004B142E" w:rsidRPr="00A40A1B" w:rsidRDefault="00E4586A" w:rsidP="0013292F">
            <w:pPr>
              <w:pStyle w:val="NurText"/>
            </w:pPr>
            <w:r>
              <w:t>Délai</w:t>
            </w:r>
          </w:p>
        </w:tc>
      </w:tr>
      <w:tr w:rsidR="00A67537" w:rsidRPr="00A40A1B" w:rsidTr="00FB7474">
        <w:trPr>
          <w:trHeight w:val="397"/>
        </w:trPr>
        <w:tc>
          <w:tcPr>
            <w:tcW w:w="2417" w:type="dxa"/>
            <w:shd w:val="clear" w:color="auto" w:fill="F4ED7C"/>
          </w:tcPr>
          <w:p w:rsidR="00A67537" w:rsidRPr="00BC471E" w:rsidRDefault="00A67537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418" w:type="dxa"/>
            <w:shd w:val="clear" w:color="auto" w:fill="F4ED7C"/>
          </w:tcPr>
          <w:p w:rsidR="00A67537" w:rsidRPr="00BC471E" w:rsidRDefault="00A67537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2418" w:type="dxa"/>
            <w:shd w:val="clear" w:color="auto" w:fill="F4ED7C"/>
          </w:tcPr>
          <w:p w:rsidR="00A67537" w:rsidRPr="00BC471E" w:rsidRDefault="00A67537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1734" w:type="dxa"/>
            <w:shd w:val="clear" w:color="auto" w:fill="F4ED7C"/>
          </w:tcPr>
          <w:p w:rsidR="00A67537" w:rsidRPr="00BC471E" w:rsidRDefault="00A67537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p w:rsidR="009B3FB8" w:rsidRPr="00E4586A" w:rsidRDefault="009B3FB8" w:rsidP="0013292F">
      <w:pPr>
        <w:pStyle w:val="berschrift2"/>
        <w:rPr>
          <w:lang w:val="fr-CH"/>
        </w:rPr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90"/>
      </w:r>
      <w:r w:rsidR="009E6DAC" w:rsidRPr="00E4586A">
        <w:rPr>
          <w:lang w:val="fr-CH"/>
        </w:rPr>
        <w:tab/>
      </w:r>
      <w:r w:rsidR="00E4586A" w:rsidRPr="00E4586A">
        <w:rPr>
          <w:lang w:val="fr-CH"/>
        </w:rPr>
        <w:t>Perspectives à moyen et à long termes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EE5A2F">
        <w:trPr>
          <w:trHeight w:val="624"/>
        </w:trPr>
        <w:tc>
          <w:tcPr>
            <w:tcW w:w="8958" w:type="dxa"/>
            <w:shd w:val="clear" w:color="auto" w:fill="F4ED7C"/>
          </w:tcPr>
          <w:p w:rsidR="009B3FB8" w:rsidRPr="00180F7F" w:rsidRDefault="00180F7F" w:rsidP="0013292F">
            <w:pPr>
              <w:pStyle w:val="NurText"/>
              <w:rPr>
                <w:lang w:val="fr-CH"/>
              </w:rPr>
            </w:pPr>
            <w:r w:rsidRPr="00180F7F">
              <w:rPr>
                <w:lang w:val="fr-CH"/>
              </w:rPr>
              <w:t>du point de vue de l’enseignant ou de l’enseignante</w:t>
            </w:r>
          </w:p>
          <w:p w:rsidR="00947860" w:rsidRPr="00BC471E" w:rsidRDefault="00947860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EE5A2F">
        <w:trPr>
          <w:trHeight w:val="624"/>
        </w:trPr>
        <w:tc>
          <w:tcPr>
            <w:tcW w:w="8958" w:type="dxa"/>
            <w:shd w:val="clear" w:color="auto" w:fill="F4ED7C"/>
          </w:tcPr>
          <w:p w:rsidR="009B3FB8" w:rsidRPr="00180F7F" w:rsidRDefault="00180F7F" w:rsidP="0013292F">
            <w:pPr>
              <w:pStyle w:val="NurText"/>
              <w:rPr>
                <w:lang w:val="fr-CH"/>
              </w:rPr>
            </w:pPr>
            <w:r w:rsidRPr="00180F7F">
              <w:rPr>
                <w:lang w:val="fr-CH"/>
              </w:rPr>
              <w:t>du point de vue du directeur ou de la directrice</w:t>
            </w:r>
          </w:p>
          <w:p w:rsidR="00947860" w:rsidRPr="00BC471E" w:rsidRDefault="00947860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p w:rsidR="009B3FB8" w:rsidRPr="00180F7F" w:rsidRDefault="009B3FB8" w:rsidP="0013292F">
      <w:pPr>
        <w:pStyle w:val="berschrift2"/>
        <w:rPr>
          <w:lang w:val="fr-CH"/>
        </w:rPr>
      </w:pPr>
      <w:r>
        <w:rPr>
          <w:rFonts w:ascii="Arial" w:hAnsi="Arial" w:cs="Arial"/>
          <w:b w:val="0"/>
          <w:position w:val="-6"/>
          <w:sz w:val="36"/>
          <w:szCs w:val="36"/>
        </w:rPr>
        <w:sym w:font="Wingdings" w:char="F091"/>
      </w:r>
      <w:r w:rsidR="009E6DAC" w:rsidRPr="00180F7F">
        <w:rPr>
          <w:lang w:val="fr-CH"/>
        </w:rPr>
        <w:tab/>
      </w:r>
      <w:r w:rsidR="00180F7F" w:rsidRPr="00180F7F">
        <w:rPr>
          <w:lang w:val="fr-CH"/>
        </w:rPr>
        <w:t>Regard sur le travail de la direction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EE5A2F">
        <w:trPr>
          <w:trHeight w:val="624"/>
        </w:trPr>
        <w:tc>
          <w:tcPr>
            <w:tcW w:w="8958" w:type="dxa"/>
            <w:shd w:val="clear" w:color="auto" w:fill="F4ED7C"/>
          </w:tcPr>
          <w:p w:rsidR="009B3FB8" w:rsidRPr="00180F7F" w:rsidRDefault="00180F7F" w:rsidP="0013292F">
            <w:pPr>
              <w:pStyle w:val="NurText"/>
              <w:rPr>
                <w:lang w:val="fr-CH"/>
              </w:rPr>
            </w:pPr>
            <w:r w:rsidRPr="00180F7F">
              <w:rPr>
                <w:lang w:val="fr-CH"/>
              </w:rPr>
              <w:t>(collaboration, manière de diriger, changements souhaités, etc.)</w:t>
            </w:r>
          </w:p>
          <w:p w:rsidR="00947860" w:rsidRPr="00BC471E" w:rsidRDefault="00947860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p w:rsidR="009B3FB8" w:rsidRDefault="009B3FB8" w:rsidP="0013292F">
      <w:pPr>
        <w:pStyle w:val="berschrift2"/>
      </w:pPr>
      <w:r>
        <w:rPr>
          <w:rFonts w:ascii="Arial" w:hAnsi="Arial" w:cs="Arial"/>
          <w:b w:val="0"/>
          <w:position w:val="-6"/>
          <w:sz w:val="36"/>
          <w:szCs w:val="36"/>
        </w:rPr>
        <w:sym w:font="Wingdings" w:char="F092"/>
      </w:r>
      <w:r w:rsidR="009E6DAC">
        <w:tab/>
      </w:r>
      <w:r w:rsidR="002A64B4">
        <w:t>Remarques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9B3FB8" w:rsidRPr="003C6B17" w:rsidTr="00FB7474">
        <w:trPr>
          <w:trHeight w:val="397"/>
        </w:trPr>
        <w:tc>
          <w:tcPr>
            <w:tcW w:w="8958" w:type="dxa"/>
            <w:shd w:val="clear" w:color="auto" w:fill="F4ED7C"/>
          </w:tcPr>
          <w:p w:rsidR="009B3FB8" w:rsidRDefault="009B3FB8" w:rsidP="0013292F">
            <w:pPr>
              <w:pStyle w:val="NurText"/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F0624E" w:rsidRDefault="00F0624E" w:rsidP="0013292F">
      <w:pPr>
        <w:spacing w:line="40" w:lineRule="exact"/>
      </w:pPr>
    </w:p>
    <w:p w:rsidR="009B3FB8" w:rsidRPr="00B36D85" w:rsidRDefault="009B3FB8" w:rsidP="0013292F">
      <w:pPr>
        <w:pStyle w:val="berschrift2"/>
      </w:pPr>
      <w:r>
        <w:rPr>
          <w:rFonts w:ascii="Arial" w:hAnsi="Arial" w:cs="Arial"/>
          <w:b w:val="0"/>
          <w:bCs w:val="0"/>
          <w:position w:val="-6"/>
          <w:sz w:val="36"/>
        </w:rPr>
        <w:sym w:font="Wingdings" w:char="F093"/>
      </w:r>
      <w:r w:rsidR="009E6DAC">
        <w:tab/>
      </w:r>
      <w:r w:rsidR="002A64B4">
        <w:t>Signatures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4ED7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855"/>
      </w:tblGrid>
      <w:tr w:rsidR="009B3FB8" w:rsidRPr="002A42CB" w:rsidTr="004D448A">
        <w:tc>
          <w:tcPr>
            <w:tcW w:w="2410" w:type="dxa"/>
            <w:shd w:val="clear" w:color="auto" w:fill="F4ED7C"/>
            <w:vAlign w:val="bottom"/>
          </w:tcPr>
          <w:p w:rsidR="009B3FB8" w:rsidRPr="00A40A1B" w:rsidRDefault="009B3FB8" w:rsidP="00C66DE9">
            <w:pPr>
              <w:pStyle w:val="berschrift3"/>
              <w:spacing w:before="0" w:after="0"/>
            </w:pPr>
          </w:p>
        </w:tc>
        <w:tc>
          <w:tcPr>
            <w:tcW w:w="2693" w:type="dxa"/>
            <w:shd w:val="clear" w:color="auto" w:fill="F4ED7C"/>
          </w:tcPr>
          <w:p w:rsidR="009B3FB8" w:rsidRPr="00BC471E" w:rsidRDefault="002A64B4" w:rsidP="004D448A">
            <w:pPr>
              <w:pStyle w:val="NurText"/>
              <w:spacing w:before="0" w:after="0"/>
              <w:rPr>
                <w:sz w:val="22"/>
                <w:szCs w:val="22"/>
              </w:rPr>
            </w:pPr>
            <w:r w:rsidRPr="002A64B4">
              <w:t>Date de l’entretien</w:t>
            </w:r>
            <w:r w:rsidR="00C427EB">
              <w:t>  </w:t>
            </w:r>
            <w:r w:rsidR="00BC4A67">
              <w:t xml:space="preserve"> </w:t>
            </w:r>
            <w:r w:rsidR="00C66DE9">
              <w:fldChar w:fldCharType="begin"/>
            </w:r>
            <w:r w:rsidR="00C66DE9">
              <w:instrText xml:space="preserve"> REF Gesprächsdatum \h </w:instrText>
            </w:r>
            <w:r w:rsidR="004D448A">
              <w:instrText xml:space="preserve"> \* MERGEFORMAT </w:instrText>
            </w:r>
            <w:r w:rsidR="00C66DE9">
              <w:fldChar w:fldCharType="separate"/>
            </w:r>
            <w:r w:rsidR="00E4586A">
              <w:rPr>
                <w:rStyle w:val="TextkrperZchn"/>
                <w:noProof/>
              </w:rPr>
              <w:t xml:space="preserve">     </w:t>
            </w:r>
            <w:r w:rsidR="00C66DE9">
              <w:fldChar w:fldCharType="end"/>
            </w:r>
          </w:p>
        </w:tc>
        <w:tc>
          <w:tcPr>
            <w:tcW w:w="3855" w:type="dxa"/>
            <w:shd w:val="clear" w:color="auto" w:fill="F4ED7C"/>
            <w:vAlign w:val="bottom"/>
          </w:tcPr>
          <w:p w:rsidR="009B3FB8" w:rsidRPr="002A64B4" w:rsidRDefault="002A64B4" w:rsidP="004D448A">
            <w:pPr>
              <w:pStyle w:val="NurText"/>
              <w:spacing w:before="0" w:after="0"/>
              <w:rPr>
                <w:sz w:val="22"/>
                <w:szCs w:val="22"/>
                <w:lang w:val="fr-CH"/>
              </w:rPr>
            </w:pPr>
            <w:r w:rsidRPr="002A64B4">
              <w:rPr>
                <w:lang w:val="fr-CH"/>
              </w:rPr>
              <w:t>Pour la période du</w:t>
            </w:r>
            <w:r w:rsidR="00C427EB" w:rsidRPr="002A64B4">
              <w:rPr>
                <w:lang w:val="fr-CH"/>
              </w:rPr>
              <w:t>  </w:t>
            </w:r>
            <w:r w:rsidR="00BC4A67" w:rsidRPr="002A64B4">
              <w:rPr>
                <w:lang w:val="fr-CH"/>
              </w:rPr>
              <w:t xml:space="preserve"> </w:t>
            </w:r>
            <w:r w:rsidR="00C66DE9">
              <w:fldChar w:fldCharType="begin"/>
            </w:r>
            <w:r w:rsidR="00C66DE9" w:rsidRPr="002A64B4">
              <w:rPr>
                <w:lang w:val="fr-CH"/>
              </w:rPr>
              <w:instrText xml:space="preserve"> REF Zeitraum_von \h </w:instrText>
            </w:r>
            <w:r w:rsidR="004D448A" w:rsidRPr="004D448A">
              <w:rPr>
                <w:lang w:val="fr-CH"/>
              </w:rPr>
              <w:instrText xml:space="preserve"> \* MERGEFORMAT </w:instrText>
            </w:r>
            <w:r w:rsidR="00C66DE9">
              <w:fldChar w:fldCharType="separate"/>
            </w:r>
            <w:r w:rsidR="00E4586A" w:rsidRPr="002A64B4">
              <w:rPr>
                <w:rStyle w:val="TextkrperZchn"/>
                <w:noProof/>
                <w:lang w:val="fr-CH"/>
              </w:rPr>
              <w:t xml:space="preserve">     </w:t>
            </w:r>
            <w:r w:rsidR="00C66DE9">
              <w:fldChar w:fldCharType="end"/>
            </w:r>
            <w:r w:rsidR="009B3FB8" w:rsidRPr="002A64B4">
              <w:rPr>
                <w:rStyle w:val="TextkrperZchn"/>
                <w:lang w:val="fr-CH"/>
              </w:rPr>
              <w:t xml:space="preserve"> </w:t>
            </w:r>
            <w:r>
              <w:rPr>
                <w:lang w:val="fr-CH"/>
              </w:rPr>
              <w:t>au</w:t>
            </w:r>
            <w:r w:rsidR="00C427EB" w:rsidRPr="002A64B4">
              <w:rPr>
                <w:lang w:val="fr-CH"/>
              </w:rPr>
              <w:t>  </w:t>
            </w:r>
            <w:r w:rsidR="00BC4A67" w:rsidRPr="002A64B4">
              <w:rPr>
                <w:lang w:val="fr-CH"/>
              </w:rPr>
              <w:t xml:space="preserve"> </w:t>
            </w:r>
            <w:r w:rsidR="00C66DE9">
              <w:fldChar w:fldCharType="begin"/>
            </w:r>
            <w:r w:rsidR="00C66DE9" w:rsidRPr="002A64B4">
              <w:rPr>
                <w:lang w:val="fr-CH"/>
              </w:rPr>
              <w:instrText xml:space="preserve"> REF Zeitraum_bis \h </w:instrText>
            </w:r>
            <w:r w:rsidR="004D448A" w:rsidRPr="004D448A">
              <w:rPr>
                <w:lang w:val="fr-CH"/>
              </w:rPr>
              <w:instrText xml:space="preserve"> \* MERGEFORMAT </w:instrText>
            </w:r>
            <w:r w:rsidR="00C66DE9">
              <w:fldChar w:fldCharType="separate"/>
            </w:r>
            <w:r w:rsidR="00E4586A" w:rsidRPr="002A64B4">
              <w:rPr>
                <w:rStyle w:val="TextkrperZchn"/>
                <w:noProof/>
                <w:lang w:val="fr-CH"/>
              </w:rPr>
              <w:t xml:space="preserve">     </w:t>
            </w:r>
            <w:r w:rsidR="00C66DE9">
              <w:fldChar w:fldCharType="end"/>
            </w:r>
          </w:p>
        </w:tc>
      </w:tr>
      <w:tr w:rsidR="009B3FB8" w:rsidRPr="003C6B17" w:rsidTr="00EE5A2F">
        <w:trPr>
          <w:trHeight w:val="567"/>
        </w:trPr>
        <w:tc>
          <w:tcPr>
            <w:tcW w:w="2410" w:type="dxa"/>
            <w:shd w:val="clear" w:color="auto" w:fill="F4ED7C"/>
          </w:tcPr>
          <w:p w:rsidR="009B3FB8" w:rsidRPr="00A55579" w:rsidRDefault="002A64B4" w:rsidP="004D448A">
            <w:pPr>
              <w:pStyle w:val="berschrift3"/>
              <w:spacing w:before="60"/>
            </w:pPr>
            <w:r>
              <w:t>Enseignant</w:t>
            </w:r>
            <w:r w:rsidR="004D448A">
              <w:br/>
            </w:r>
            <w:r>
              <w:t>Enseignante</w:t>
            </w:r>
          </w:p>
        </w:tc>
        <w:tc>
          <w:tcPr>
            <w:tcW w:w="6548" w:type="dxa"/>
            <w:gridSpan w:val="2"/>
            <w:shd w:val="clear" w:color="auto" w:fill="F4ED7C"/>
          </w:tcPr>
          <w:p w:rsidR="009B3FB8" w:rsidRDefault="002A64B4" w:rsidP="0013292F">
            <w:pPr>
              <w:pStyle w:val="NurText"/>
            </w:pPr>
            <w:r w:rsidRPr="002A64B4">
              <w:t>Remarques concernant l’EEP</w:t>
            </w:r>
          </w:p>
          <w:p w:rsidR="004B142E" w:rsidRPr="00BC471E" w:rsidRDefault="004B142E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9B3FB8" w:rsidRPr="002A42CB" w:rsidTr="002F2E31">
        <w:tc>
          <w:tcPr>
            <w:tcW w:w="2410" w:type="dxa"/>
            <w:shd w:val="clear" w:color="auto" w:fill="F4ED7C"/>
          </w:tcPr>
          <w:p w:rsidR="009B3FB8" w:rsidRPr="00A55579" w:rsidRDefault="009B3FB8" w:rsidP="0013292F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F4ED7C"/>
          </w:tcPr>
          <w:p w:rsidR="009B3FB8" w:rsidRPr="002A64B4" w:rsidRDefault="002A64B4" w:rsidP="0013292F">
            <w:pPr>
              <w:pStyle w:val="NurText"/>
              <w:rPr>
                <w:rStyle w:val="TextkrperZchn"/>
                <w:lang w:val="fr-CH"/>
              </w:rPr>
            </w:pPr>
            <w:r w:rsidRPr="002A64B4">
              <w:rPr>
                <w:lang w:val="fr-CH"/>
              </w:rPr>
              <w:t>J’atteste que l’EEP a eu lieu</w:t>
            </w:r>
          </w:p>
        </w:tc>
      </w:tr>
      <w:tr w:rsidR="009B3FB8" w:rsidRPr="00A40A1B" w:rsidTr="002F2E31">
        <w:tc>
          <w:tcPr>
            <w:tcW w:w="2410" w:type="dxa"/>
            <w:shd w:val="clear" w:color="auto" w:fill="F4ED7C"/>
          </w:tcPr>
          <w:p w:rsidR="009B3FB8" w:rsidRPr="002A64B4" w:rsidRDefault="009B3FB8" w:rsidP="0013292F">
            <w:pPr>
              <w:pStyle w:val="NurText"/>
              <w:rPr>
                <w:lang w:val="fr-CH"/>
              </w:rPr>
            </w:pPr>
          </w:p>
        </w:tc>
        <w:tc>
          <w:tcPr>
            <w:tcW w:w="2693" w:type="dxa"/>
            <w:shd w:val="clear" w:color="auto" w:fill="F4ED7C"/>
          </w:tcPr>
          <w:p w:rsidR="009B3FB8" w:rsidRPr="00BC471E" w:rsidRDefault="002A64B4" w:rsidP="00BC4A67">
            <w:pPr>
              <w:pStyle w:val="NurText"/>
              <w:rPr>
                <w:sz w:val="22"/>
                <w:szCs w:val="22"/>
              </w:rPr>
            </w:pPr>
            <w:r>
              <w:t>Date</w:t>
            </w:r>
            <w:r w:rsidR="00C427EB">
              <w:t>  </w:t>
            </w:r>
            <w:r w:rsidR="00BC4A67">
              <w:t xml:space="preserve"> </w:t>
            </w:r>
            <w:r w:rsidR="00947860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47860" w:rsidRPr="00467D3F">
              <w:rPr>
                <w:rStyle w:val="TextkrperZchn"/>
              </w:rPr>
              <w:instrText xml:space="preserve"> FORMTEXT </w:instrText>
            </w:r>
            <w:r w:rsidR="00947860" w:rsidRPr="00467D3F">
              <w:rPr>
                <w:rStyle w:val="TextkrperZchn"/>
              </w:rPr>
            </w:r>
            <w:r w:rsidR="00947860" w:rsidRPr="00467D3F">
              <w:rPr>
                <w:rStyle w:val="TextkrperZchn"/>
              </w:rPr>
              <w:fldChar w:fldCharType="separate"/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F4ED7C"/>
          </w:tcPr>
          <w:p w:rsidR="009B3FB8" w:rsidRPr="00BC471E" w:rsidRDefault="002A64B4" w:rsidP="0013292F">
            <w:pPr>
              <w:pStyle w:val="NurText"/>
              <w:rPr>
                <w:sz w:val="22"/>
                <w:szCs w:val="22"/>
              </w:rPr>
            </w:pPr>
            <w:r>
              <w:t>Signature</w:t>
            </w:r>
          </w:p>
        </w:tc>
      </w:tr>
      <w:tr w:rsidR="00DE0C5E" w:rsidRPr="003C6B17" w:rsidTr="00EE5A2F">
        <w:trPr>
          <w:trHeight w:val="567"/>
        </w:trPr>
        <w:tc>
          <w:tcPr>
            <w:tcW w:w="2410" w:type="dxa"/>
            <w:shd w:val="clear" w:color="auto" w:fill="F4ED7C"/>
          </w:tcPr>
          <w:p w:rsidR="00DE0C5E" w:rsidRPr="00A55579" w:rsidRDefault="00E074DE" w:rsidP="004D448A">
            <w:pPr>
              <w:pStyle w:val="berschrift3"/>
              <w:spacing w:before="60"/>
            </w:pPr>
            <w:r>
              <w:t>Directeur</w:t>
            </w:r>
            <w:r w:rsidR="004D448A">
              <w:br/>
            </w:r>
            <w:r>
              <w:t>Directrice</w:t>
            </w:r>
          </w:p>
        </w:tc>
        <w:tc>
          <w:tcPr>
            <w:tcW w:w="6548" w:type="dxa"/>
            <w:gridSpan w:val="2"/>
            <w:shd w:val="clear" w:color="auto" w:fill="F4ED7C"/>
          </w:tcPr>
          <w:p w:rsidR="00DE0C5E" w:rsidRDefault="00E074DE" w:rsidP="0013292F">
            <w:pPr>
              <w:pStyle w:val="NurText"/>
            </w:pPr>
            <w:r w:rsidRPr="00E074DE">
              <w:t>Remarques concernant l’EEP</w:t>
            </w:r>
          </w:p>
          <w:p w:rsidR="004B142E" w:rsidRPr="00BC471E" w:rsidRDefault="004B142E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DE0C5E" w:rsidRPr="002A42CB" w:rsidTr="002F2E31">
        <w:tc>
          <w:tcPr>
            <w:tcW w:w="2410" w:type="dxa"/>
            <w:shd w:val="clear" w:color="auto" w:fill="F4ED7C"/>
          </w:tcPr>
          <w:p w:rsidR="00DE0C5E" w:rsidRPr="00A55579" w:rsidRDefault="00DE0C5E" w:rsidP="0013292F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F4ED7C"/>
          </w:tcPr>
          <w:p w:rsidR="00DE0C5E" w:rsidRPr="00E074DE" w:rsidRDefault="00E074DE" w:rsidP="0013292F">
            <w:pPr>
              <w:pStyle w:val="NurText"/>
              <w:rPr>
                <w:rStyle w:val="TextkrperZchn"/>
                <w:lang w:val="fr-CH"/>
              </w:rPr>
            </w:pPr>
            <w:r w:rsidRPr="00E074DE">
              <w:rPr>
                <w:lang w:val="fr-CH"/>
              </w:rPr>
              <w:t>J’atteste que l’EEP a eu lieu</w:t>
            </w:r>
          </w:p>
        </w:tc>
      </w:tr>
      <w:tr w:rsidR="00DE0C5E" w:rsidRPr="00A40A1B" w:rsidTr="002F2E31">
        <w:tc>
          <w:tcPr>
            <w:tcW w:w="2410" w:type="dxa"/>
            <w:shd w:val="clear" w:color="auto" w:fill="F4ED7C"/>
          </w:tcPr>
          <w:p w:rsidR="00DE0C5E" w:rsidRPr="00E074DE" w:rsidRDefault="00DE0C5E" w:rsidP="0013292F">
            <w:pPr>
              <w:pStyle w:val="NurText"/>
              <w:rPr>
                <w:lang w:val="fr-CH"/>
              </w:rPr>
            </w:pPr>
          </w:p>
        </w:tc>
        <w:tc>
          <w:tcPr>
            <w:tcW w:w="2693" w:type="dxa"/>
            <w:shd w:val="clear" w:color="auto" w:fill="F4ED7C"/>
          </w:tcPr>
          <w:p w:rsidR="00DE0C5E" w:rsidRPr="00BC471E" w:rsidRDefault="00E074DE" w:rsidP="00BC4A67">
            <w:pPr>
              <w:pStyle w:val="NurText"/>
              <w:rPr>
                <w:sz w:val="22"/>
                <w:szCs w:val="22"/>
              </w:rPr>
            </w:pPr>
            <w:r>
              <w:t>Date</w:t>
            </w:r>
            <w:r w:rsidR="00C427EB">
              <w:t>  </w:t>
            </w:r>
            <w:r w:rsidR="00BC4A67">
              <w:t xml:space="preserve"> </w:t>
            </w:r>
            <w:r w:rsidR="00947860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47860" w:rsidRPr="00467D3F">
              <w:rPr>
                <w:rStyle w:val="TextkrperZchn"/>
              </w:rPr>
              <w:instrText xml:space="preserve"> FORMTEXT </w:instrText>
            </w:r>
            <w:r w:rsidR="00947860" w:rsidRPr="00467D3F">
              <w:rPr>
                <w:rStyle w:val="TextkrperZchn"/>
              </w:rPr>
            </w:r>
            <w:r w:rsidR="00947860" w:rsidRPr="00467D3F">
              <w:rPr>
                <w:rStyle w:val="TextkrperZchn"/>
              </w:rPr>
              <w:fldChar w:fldCharType="separate"/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  <w:noProof/>
              </w:rPr>
              <w:t> </w:t>
            </w:r>
            <w:r w:rsidR="00947860"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F4ED7C"/>
          </w:tcPr>
          <w:p w:rsidR="00DE0C5E" w:rsidRPr="00BC471E" w:rsidRDefault="00E074DE" w:rsidP="0013292F">
            <w:pPr>
              <w:pStyle w:val="NurText"/>
              <w:rPr>
                <w:sz w:val="22"/>
                <w:szCs w:val="22"/>
              </w:rPr>
            </w:pPr>
            <w:r>
              <w:t>Signature</w:t>
            </w:r>
          </w:p>
        </w:tc>
      </w:tr>
      <w:tr w:rsidR="00DE0C5E" w:rsidRPr="003C6B17" w:rsidTr="002F2E31">
        <w:tc>
          <w:tcPr>
            <w:tcW w:w="2410" w:type="dxa"/>
            <w:shd w:val="clear" w:color="auto" w:fill="F4ED7C"/>
          </w:tcPr>
          <w:p w:rsidR="00DE0C5E" w:rsidRPr="00A55579" w:rsidRDefault="00DE0C5E" w:rsidP="0013292F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F4ED7C"/>
          </w:tcPr>
          <w:p w:rsidR="00DE0C5E" w:rsidRPr="00E074DE" w:rsidRDefault="00E074DE" w:rsidP="0013292F">
            <w:pPr>
              <w:pStyle w:val="NurText"/>
              <w:rPr>
                <w:lang w:val="fr-CH"/>
              </w:rPr>
            </w:pPr>
            <w:r w:rsidRPr="00E074DE">
              <w:rPr>
                <w:lang w:val="fr-CH"/>
              </w:rPr>
              <w:t>Date/période du prochain entretien</w:t>
            </w:r>
          </w:p>
          <w:p w:rsidR="002E7DE8" w:rsidRPr="00BC471E" w:rsidRDefault="002E7DE8" w:rsidP="001329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  <w:noProof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B3FB8" w:rsidRPr="00435DC4" w:rsidRDefault="009B3FB8" w:rsidP="0013292F">
      <w:pPr>
        <w:spacing w:line="20" w:lineRule="exact"/>
        <w:rPr>
          <w:sz w:val="2"/>
          <w:szCs w:val="2"/>
        </w:rPr>
      </w:pPr>
    </w:p>
    <w:sectPr w:rsidR="009B3FB8" w:rsidRPr="00435DC4" w:rsidSect="0022709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021" w:left="181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F1D" w:rsidRDefault="00BD5F1D">
      <w:r>
        <w:separator/>
      </w:r>
    </w:p>
  </w:endnote>
  <w:endnote w:type="continuationSeparator" w:id="0">
    <w:p w:rsidR="00BD5F1D" w:rsidRDefault="00BD5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164" w:rsidRPr="001B470E" w:rsidRDefault="00090164" w:rsidP="00090164">
    <w:pPr>
      <w:pStyle w:val="Fuzeile"/>
      <w:jc w:val="center"/>
      <w:rPr>
        <w:szCs w:val="12"/>
        <w:lang w:val="fr-CH"/>
      </w:rPr>
    </w:pPr>
    <w:r w:rsidRPr="001B470E">
      <w:rPr>
        <w:szCs w:val="12"/>
        <w:lang w:val="fr-CH"/>
      </w:rPr>
      <w:t>L’enseignant ou l’enseignante reçoit l’original du formulaire d’entretien.</w:t>
    </w:r>
  </w:p>
  <w:p w:rsidR="00090164" w:rsidRPr="001B470E" w:rsidRDefault="00090164" w:rsidP="00090164">
    <w:pPr>
      <w:pStyle w:val="Fuzeile"/>
      <w:jc w:val="center"/>
      <w:rPr>
        <w:szCs w:val="12"/>
        <w:lang w:val="fr-CH"/>
      </w:rPr>
    </w:pPr>
    <w:r w:rsidRPr="001B470E">
      <w:rPr>
        <w:szCs w:val="12"/>
        <w:lang w:val="fr-CH"/>
      </w:rPr>
      <w:t>Le directeur ou la directrice peut conserver une copie de la partie I à titre de notes personnelles pendant la durée du rapport de service (enseignant – direction).</w:t>
    </w:r>
  </w:p>
  <w:p w:rsidR="00A67537" w:rsidRPr="00090164" w:rsidRDefault="00090164" w:rsidP="00090164">
    <w:pPr>
      <w:pStyle w:val="Fuzeile"/>
      <w:jc w:val="center"/>
      <w:rPr>
        <w:lang w:val="fr-CH"/>
      </w:rPr>
    </w:pPr>
    <w:r w:rsidRPr="001B470E">
      <w:rPr>
        <w:szCs w:val="12"/>
        <w:lang w:val="fr-CH"/>
      </w:rPr>
      <w:t>Une copie de la partie II (convention d’objectifs et perspectives) est versée au dossier personnel.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BF3" w:rsidRPr="005B6BF3" w:rsidRDefault="005B6BF3" w:rsidP="005B6BF3">
    <w:pPr>
      <w:pStyle w:val="Fuzeile"/>
      <w:jc w:val="center"/>
      <w:rPr>
        <w:szCs w:val="12"/>
        <w:lang w:val="fr-CH"/>
      </w:rPr>
    </w:pPr>
    <w:r w:rsidRPr="005B6BF3">
      <w:rPr>
        <w:szCs w:val="12"/>
        <w:lang w:val="fr-CH"/>
      </w:rPr>
      <w:t>L’enseignant ou l’enseignante reçoit l’original du formulaire d’entretien.</w:t>
    </w:r>
  </w:p>
  <w:p w:rsidR="005B6BF3" w:rsidRPr="005B6BF3" w:rsidRDefault="005B6BF3" w:rsidP="005B6BF3">
    <w:pPr>
      <w:pStyle w:val="Fuzeile"/>
      <w:jc w:val="center"/>
      <w:rPr>
        <w:szCs w:val="12"/>
        <w:lang w:val="fr-CH"/>
      </w:rPr>
    </w:pPr>
    <w:r w:rsidRPr="005B6BF3">
      <w:rPr>
        <w:szCs w:val="12"/>
        <w:lang w:val="fr-CH"/>
      </w:rPr>
      <w:t>Le directeur ou la directrice peut conserver une copie de la partie I à titre de notes personnelles pendant la durée du rapport de service (enseignant – direction).</w:t>
    </w:r>
  </w:p>
  <w:p w:rsidR="00A67537" w:rsidRPr="005B6BF3" w:rsidRDefault="005B6BF3" w:rsidP="005B6BF3">
    <w:pPr>
      <w:pStyle w:val="Fuzeile"/>
      <w:jc w:val="center"/>
      <w:rPr>
        <w:lang w:val="fr-CH"/>
      </w:rPr>
    </w:pPr>
    <w:r w:rsidRPr="005B6BF3">
      <w:rPr>
        <w:szCs w:val="12"/>
        <w:lang w:val="fr-CH"/>
      </w:rPr>
      <w:t>Une copie de la partie II (convention d’objectifs et perspectives) est versée au dossier personnel.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F1D" w:rsidRDefault="00BD5F1D">
      <w:r>
        <w:separator/>
      </w:r>
    </w:p>
  </w:footnote>
  <w:footnote w:type="continuationSeparator" w:id="0">
    <w:p w:rsidR="00BD5F1D" w:rsidRDefault="00BD5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537" w:rsidRDefault="00A67537" w:rsidP="000F53CF">
    <w:pPr>
      <w:spacing w:after="100"/>
      <w:jc w:val="right"/>
      <w:rPr>
        <w:sz w:val="12"/>
        <w:szCs w:val="12"/>
      </w:rPr>
    </w:pPr>
    <w:r>
      <w:rPr>
        <w:noProof/>
        <w:sz w:val="12"/>
        <w:szCs w:val="12"/>
        <w:lang w:eastAsia="de-CH"/>
      </w:rPr>
      <w:drawing>
        <wp:anchor distT="0" distB="0" distL="114300" distR="114300" simplePos="0" relativeHeight="251657728" behindDoc="0" locked="0" layoutInCell="1" allowOverlap="0" wp14:anchorId="06D34E0D" wp14:editId="73660F9A">
          <wp:simplePos x="0" y="0"/>
          <wp:positionH relativeFrom="column">
            <wp:posOffset>5381625</wp:posOffset>
          </wp:positionH>
          <wp:positionV relativeFrom="paragraph">
            <wp:posOffset>2540</wp:posOffset>
          </wp:positionV>
          <wp:extent cx="733425" cy="254635"/>
          <wp:effectExtent l="0" t="0" r="9525" b="0"/>
          <wp:wrapNone/>
          <wp:docPr id="2" name="Bild 12" descr="132194_VertebralBodyAug_Bern_18-4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132194_VertebralBodyAug_Bern_18-4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19934" r="60132" b="71115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5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67537" w:rsidRPr="006C5184" w:rsidRDefault="00A67537" w:rsidP="000F53CF">
    <w:pPr>
      <w:spacing w:after="100"/>
      <w:jc w:val="right"/>
      <w:rPr>
        <w:sz w:val="12"/>
        <w:szCs w:val="12"/>
      </w:rPr>
    </w:pPr>
  </w:p>
  <w:p w:rsidR="00A67537" w:rsidRPr="006C5184" w:rsidRDefault="00A67537" w:rsidP="000F53CF">
    <w:pPr>
      <w:spacing w:after="100"/>
      <w:ind w:left="454"/>
      <w:jc w:val="right"/>
      <w:rPr>
        <w:sz w:val="12"/>
        <w:szCs w:val="12"/>
      </w:rPr>
    </w:pPr>
    <w:r w:rsidRPr="006C5184">
      <w:rPr>
        <w:rStyle w:val="Seitenzahl"/>
        <w:szCs w:val="12"/>
      </w:rPr>
      <w:fldChar w:fldCharType="begin"/>
    </w:r>
    <w:r w:rsidRPr="006C5184">
      <w:rPr>
        <w:rStyle w:val="Seitenzahl"/>
        <w:szCs w:val="12"/>
        <w:lang w:val="en-GB"/>
      </w:rPr>
      <w:instrText xml:space="preserve"> DATE \@ "dd MMMM yyyy" </w:instrText>
    </w:r>
    <w:r w:rsidRPr="006C5184">
      <w:rPr>
        <w:rStyle w:val="Seitenzahl"/>
        <w:szCs w:val="12"/>
      </w:rPr>
      <w:fldChar w:fldCharType="separate"/>
    </w:r>
    <w:r w:rsidR="002A42CB">
      <w:rPr>
        <w:rStyle w:val="Seitenzahl"/>
        <w:noProof/>
        <w:szCs w:val="12"/>
        <w:lang w:val="en-GB"/>
      </w:rPr>
      <w:t>18 December 2019</w:t>
    </w:r>
    <w:r w:rsidRPr="006C5184">
      <w:rPr>
        <w:rStyle w:val="Seitenzahl"/>
        <w:szCs w:val="12"/>
      </w:rPr>
      <w:fldChar w:fldCharType="end"/>
    </w:r>
    <w:r w:rsidRPr="006C5184">
      <w:rPr>
        <w:rStyle w:val="Seitenzahl"/>
        <w:szCs w:val="12"/>
      </w:rPr>
      <w:t>       </w:t>
    </w:r>
    <w:r w:rsidRPr="006C5184">
      <w:rPr>
        <w:sz w:val="12"/>
        <w:szCs w:val="12"/>
      </w:rPr>
      <w:fldChar w:fldCharType="begin"/>
    </w:r>
    <w:r w:rsidRPr="006C5184">
      <w:rPr>
        <w:sz w:val="12"/>
        <w:szCs w:val="12"/>
      </w:rPr>
      <w:instrText xml:space="preserve"> PAGE </w:instrText>
    </w:r>
    <w:r w:rsidRPr="006C5184">
      <w:rPr>
        <w:sz w:val="12"/>
        <w:szCs w:val="12"/>
      </w:rPr>
      <w:fldChar w:fldCharType="separate"/>
    </w:r>
    <w:r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  <w:r w:rsidRPr="006C5184">
      <w:rPr>
        <w:sz w:val="12"/>
        <w:szCs w:val="12"/>
      </w:rPr>
      <w:t>/</w:t>
    </w:r>
    <w:r w:rsidRPr="006C5184">
      <w:rPr>
        <w:sz w:val="12"/>
        <w:szCs w:val="12"/>
      </w:rPr>
      <w:fldChar w:fldCharType="begin"/>
    </w:r>
    <w:r w:rsidRPr="006C5184">
      <w:rPr>
        <w:sz w:val="12"/>
        <w:szCs w:val="12"/>
      </w:rPr>
      <w:instrText xml:space="preserve"> NUMPAGES  </w:instrText>
    </w:r>
    <w:r w:rsidRPr="006C5184">
      <w:rPr>
        <w:sz w:val="12"/>
        <w:szCs w:val="12"/>
      </w:rPr>
      <w:fldChar w:fldCharType="separate"/>
    </w:r>
    <w:r w:rsidR="00E4586A">
      <w:rPr>
        <w:noProof/>
        <w:sz w:val="12"/>
        <w:szCs w:val="12"/>
      </w:rPr>
      <w:t>3</w:t>
    </w:r>
    <w:r w:rsidRPr="006C5184">
      <w:rPr>
        <w:sz w:val="12"/>
        <w:szCs w:val="12"/>
      </w:rPr>
      <w:fldChar w:fldCharType="end"/>
    </w:r>
  </w:p>
  <w:p w:rsidR="00A67537" w:rsidRPr="006C5184" w:rsidRDefault="00A67537" w:rsidP="000F53CF">
    <w:pPr>
      <w:pStyle w:val="Kopfzeile"/>
      <w:pBdr>
        <w:top w:val="single" w:sz="4" w:space="1" w:color="A6A6A6"/>
      </w:pBdr>
      <w:spacing w:after="10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537" w:rsidRPr="00947860" w:rsidRDefault="00A67537" w:rsidP="00771410">
    <w:pPr>
      <w:pStyle w:val="Kopfzeile"/>
      <w:rPr>
        <w:sz w:val="15"/>
        <w:szCs w:val="15"/>
      </w:rPr>
    </w:pPr>
    <w:r w:rsidRPr="00947860">
      <w:rPr>
        <w:sz w:val="15"/>
        <w:szCs w:val="15"/>
      </w:rPr>
      <w:br/>
    </w:r>
    <w:r w:rsidRPr="00947860">
      <w:rPr>
        <w:rFonts w:ascii="Arial Black" w:hAnsi="Arial Black" w:cs="HelveticaNeue-Heavy"/>
        <w:color w:val="000000"/>
        <w:sz w:val="15"/>
        <w:szCs w:val="15"/>
      </w:rPr>
      <w:tab/>
    </w:r>
    <w:r w:rsidR="004C365C">
      <w:rPr>
        <w:rFonts w:cs="Arial"/>
        <w:color w:val="000000"/>
        <w:sz w:val="15"/>
        <w:szCs w:val="15"/>
      </w:rPr>
      <w:t>page</w:t>
    </w:r>
    <w:r w:rsidRPr="00947860">
      <w:rPr>
        <w:rFonts w:ascii="Arial Black" w:hAnsi="Arial Black" w:cs="HelveticaNeue-Heavy"/>
        <w:color w:val="000000"/>
        <w:sz w:val="15"/>
        <w:szCs w:val="15"/>
      </w:rPr>
      <w:t xml:space="preserve"> 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PAGE </w:instrText>
    </w:r>
    <w:r w:rsidRPr="00947860">
      <w:rPr>
        <w:sz w:val="15"/>
        <w:szCs w:val="15"/>
      </w:rPr>
      <w:fldChar w:fldCharType="separate"/>
    </w:r>
    <w:r w:rsidR="002A42CB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  <w:r w:rsidRPr="00947860">
      <w:rPr>
        <w:sz w:val="15"/>
        <w:szCs w:val="15"/>
      </w:rPr>
      <w:t>/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NUMPAGES  </w:instrText>
    </w:r>
    <w:r w:rsidRPr="00947860">
      <w:rPr>
        <w:sz w:val="15"/>
        <w:szCs w:val="15"/>
      </w:rPr>
      <w:fldChar w:fldCharType="separate"/>
    </w:r>
    <w:r w:rsidR="002A42CB">
      <w:rPr>
        <w:noProof/>
        <w:sz w:val="15"/>
        <w:szCs w:val="15"/>
      </w:rPr>
      <w:t>3</w:t>
    </w:r>
    <w:r w:rsidRPr="00947860">
      <w:rPr>
        <w:sz w:val="15"/>
        <w:szCs w:val="15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028" w:rsidRDefault="00BD7028" w:rsidP="00BD7028">
    <w:pPr>
      <w:pStyle w:val="Kopfzeile"/>
      <w:ind w:left="-142"/>
    </w:pPr>
    <w:r w:rsidRPr="0014524B">
      <w:rPr>
        <w:noProof/>
        <w:lang w:val="de-CH" w:eastAsia="de-CH"/>
      </w:rPr>
      <w:drawing>
        <wp:anchor distT="0" distB="0" distL="114300" distR="114300" simplePos="0" relativeHeight="251659776" behindDoc="1" locked="1" layoutInCell="1" allowOverlap="1" wp14:anchorId="6DCB25EB" wp14:editId="257AA487">
          <wp:simplePos x="0" y="0"/>
          <wp:positionH relativeFrom="page">
            <wp:posOffset>20320</wp:posOffset>
          </wp:positionH>
          <wp:positionV relativeFrom="page">
            <wp:posOffset>10160</wp:posOffset>
          </wp:positionV>
          <wp:extent cx="7559675" cy="1763395"/>
          <wp:effectExtent l="0" t="0" r="3175" b="0"/>
          <wp:wrapNone/>
          <wp:docPr id="26" name="e16b42fa-2831-4f8b-829b-ae8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6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7028" w:rsidRDefault="00BD7028" w:rsidP="00BD7028">
    <w:pPr>
      <w:pStyle w:val="Kopfzeile"/>
    </w:pPr>
  </w:p>
  <w:p w:rsidR="00BD7028" w:rsidRDefault="00BD7028" w:rsidP="00BD7028">
    <w:pPr>
      <w:pStyle w:val="Kopfzeile"/>
    </w:pPr>
  </w:p>
  <w:p w:rsidR="00BD7028" w:rsidRDefault="00BD7028" w:rsidP="00BD7028">
    <w:pPr>
      <w:pStyle w:val="Kopfzeile"/>
    </w:pPr>
  </w:p>
  <w:p w:rsidR="00BD7028" w:rsidRDefault="00BD7028" w:rsidP="00BD7028">
    <w:pPr>
      <w:pStyle w:val="Kopfzeile"/>
    </w:pPr>
  </w:p>
  <w:p w:rsidR="00BD7028" w:rsidRDefault="00BD7028" w:rsidP="00BD7028">
    <w:pPr>
      <w:pStyle w:val="Kopfzeile"/>
    </w:pPr>
  </w:p>
  <w:p w:rsidR="00BD7028" w:rsidRDefault="00BD7028" w:rsidP="00BD7028">
    <w:pPr>
      <w:pStyle w:val="Kopfzeile"/>
    </w:pPr>
  </w:p>
  <w:p w:rsidR="00BD7028" w:rsidRPr="00BD7028" w:rsidRDefault="00BD7028" w:rsidP="00BD7028">
    <w:pPr>
      <w:pStyle w:val="Kopfzeile"/>
      <w:rPr>
        <w:lang w:val="fr-CH"/>
      </w:rPr>
    </w:pPr>
    <w:r w:rsidRPr="00BD7028">
      <w:rPr>
        <w:sz w:val="17"/>
        <w:szCs w:val="17"/>
        <w:lang w:val="fr-CH"/>
      </w:rPr>
      <w:t>Direction de l’instruction publique et de la culture</w:t>
    </w:r>
    <w:r w:rsidRPr="00BD7028">
      <w:rPr>
        <w:sz w:val="17"/>
        <w:szCs w:val="17"/>
        <w:lang w:val="fr-CH"/>
      </w:rPr>
      <w:tab/>
      <w:t>Page</w:t>
    </w:r>
    <w:r w:rsidRPr="00BD7028">
      <w:rPr>
        <w:rFonts w:ascii="Arial Black" w:hAnsi="Arial Black" w:cs="HelveticaNeue-Heavy"/>
        <w:color w:val="000000"/>
        <w:sz w:val="17"/>
        <w:szCs w:val="17"/>
        <w:lang w:val="fr-CH"/>
      </w:rPr>
      <w:t xml:space="preserve"> </w:t>
    </w:r>
    <w:r w:rsidRPr="00587134">
      <w:rPr>
        <w:sz w:val="17"/>
        <w:szCs w:val="17"/>
      </w:rPr>
      <w:fldChar w:fldCharType="begin"/>
    </w:r>
    <w:r w:rsidRPr="00BD7028">
      <w:rPr>
        <w:sz w:val="17"/>
        <w:szCs w:val="17"/>
        <w:lang w:val="fr-CH"/>
      </w:rPr>
      <w:instrText xml:space="preserve"> PAGE </w:instrText>
    </w:r>
    <w:r w:rsidRPr="00587134">
      <w:rPr>
        <w:sz w:val="17"/>
        <w:szCs w:val="17"/>
      </w:rPr>
      <w:fldChar w:fldCharType="separate"/>
    </w:r>
    <w:r w:rsidR="002A42CB">
      <w:rPr>
        <w:noProof/>
        <w:sz w:val="17"/>
        <w:szCs w:val="17"/>
        <w:lang w:val="fr-CH"/>
      </w:rPr>
      <w:t>1</w:t>
    </w:r>
    <w:r w:rsidRPr="00587134">
      <w:rPr>
        <w:sz w:val="17"/>
        <w:szCs w:val="17"/>
      </w:rPr>
      <w:fldChar w:fldCharType="end"/>
    </w:r>
    <w:r w:rsidRPr="00BD7028">
      <w:rPr>
        <w:sz w:val="17"/>
        <w:szCs w:val="17"/>
        <w:lang w:val="fr-CH"/>
      </w:rPr>
      <w:t>/</w:t>
    </w:r>
    <w:r w:rsidRPr="00587134">
      <w:rPr>
        <w:sz w:val="17"/>
        <w:szCs w:val="17"/>
      </w:rPr>
      <w:fldChar w:fldCharType="begin"/>
    </w:r>
    <w:r w:rsidRPr="00BD7028">
      <w:rPr>
        <w:sz w:val="17"/>
        <w:szCs w:val="17"/>
        <w:lang w:val="fr-CH"/>
      </w:rPr>
      <w:instrText xml:space="preserve"> NUMPAGES  </w:instrText>
    </w:r>
    <w:r w:rsidRPr="00587134">
      <w:rPr>
        <w:sz w:val="17"/>
        <w:szCs w:val="17"/>
      </w:rPr>
      <w:fldChar w:fldCharType="separate"/>
    </w:r>
    <w:r w:rsidR="002A42CB">
      <w:rPr>
        <w:noProof/>
        <w:sz w:val="17"/>
        <w:szCs w:val="17"/>
        <w:lang w:val="fr-CH"/>
      </w:rPr>
      <w:t>3</w:t>
    </w:r>
    <w:r w:rsidRPr="00587134">
      <w:rPr>
        <w:sz w:val="17"/>
        <w:szCs w:val="17"/>
      </w:rPr>
      <w:fldChar w:fldCharType="end"/>
    </w:r>
    <w:r w:rsidRPr="00BD7028">
      <w:rPr>
        <w:sz w:val="17"/>
        <w:szCs w:val="17"/>
        <w:lang w:val="fr-CH"/>
      </w:rPr>
      <w:br/>
      <w:t>O</w:t>
    </w:r>
    <w:r>
      <w:rPr>
        <w:sz w:val="17"/>
        <w:szCs w:val="17"/>
        <w:lang w:val="fr-CH"/>
      </w:rPr>
      <w:t>ffice de l’école obligatoire et du conseil</w:t>
    </w:r>
    <w:r w:rsidRPr="00BD7028">
      <w:rPr>
        <w:lang w:val="fr-CH"/>
      </w:rPr>
      <w:tab/>
    </w:r>
    <w:r w:rsidRPr="00BD7028">
      <w:rPr>
        <w:sz w:val="17"/>
        <w:szCs w:val="17"/>
        <w:lang w:val="fr-CH"/>
      </w:rPr>
      <w:t>2019.ERZ.72747 / 20</w:t>
    </w:r>
    <w:r w:rsidR="00885795">
      <w:rPr>
        <w:sz w:val="17"/>
        <w:szCs w:val="17"/>
        <w:lang w:val="fr-CH"/>
      </w:rPr>
      <w:t>6982</w:t>
    </w:r>
  </w:p>
  <w:p w:rsidR="00A67537" w:rsidRPr="00BD7028" w:rsidRDefault="00A67537" w:rsidP="00BD7028">
    <w:pPr>
      <w:pStyle w:val="Kopfzeil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061B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00FF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048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A2F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8EF7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0E8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9E8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00FB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62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8C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A52311"/>
    <w:multiLevelType w:val="hybridMultilevel"/>
    <w:tmpl w:val="3D123CFE"/>
    <w:lvl w:ilvl="0" w:tplc="D3CE13A0">
      <w:start w:val="7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1" w15:restartNumberingAfterBreak="0">
    <w:nsid w:val="612A51EA"/>
    <w:multiLevelType w:val="hybridMultilevel"/>
    <w:tmpl w:val="412A6B90"/>
    <w:lvl w:ilvl="0" w:tplc="819CD4B2">
      <w:start w:val="5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1D"/>
    <w:rsid w:val="00005871"/>
    <w:rsid w:val="0002239F"/>
    <w:rsid w:val="0002322A"/>
    <w:rsid w:val="00026958"/>
    <w:rsid w:val="00035C96"/>
    <w:rsid w:val="00056CF5"/>
    <w:rsid w:val="000700A4"/>
    <w:rsid w:val="00072343"/>
    <w:rsid w:val="00090164"/>
    <w:rsid w:val="00093F9E"/>
    <w:rsid w:val="0009568A"/>
    <w:rsid w:val="000A62C8"/>
    <w:rsid w:val="000B48F4"/>
    <w:rsid w:val="000C00A8"/>
    <w:rsid w:val="000C1610"/>
    <w:rsid w:val="000C24BA"/>
    <w:rsid w:val="000D5CD4"/>
    <w:rsid w:val="000E0745"/>
    <w:rsid w:val="000E2399"/>
    <w:rsid w:val="000F03B3"/>
    <w:rsid w:val="000F53CF"/>
    <w:rsid w:val="0011341A"/>
    <w:rsid w:val="00120E26"/>
    <w:rsid w:val="0012506D"/>
    <w:rsid w:val="0013292F"/>
    <w:rsid w:val="00180F7F"/>
    <w:rsid w:val="00187022"/>
    <w:rsid w:val="00193CB9"/>
    <w:rsid w:val="001A2F73"/>
    <w:rsid w:val="001B0851"/>
    <w:rsid w:val="001D25C1"/>
    <w:rsid w:val="001F41B7"/>
    <w:rsid w:val="00201059"/>
    <w:rsid w:val="002062D5"/>
    <w:rsid w:val="00227098"/>
    <w:rsid w:val="00230CCB"/>
    <w:rsid w:val="002421DD"/>
    <w:rsid w:val="00273D4F"/>
    <w:rsid w:val="0029110A"/>
    <w:rsid w:val="002A2985"/>
    <w:rsid w:val="002A3771"/>
    <w:rsid w:val="002A42CB"/>
    <w:rsid w:val="002A64B4"/>
    <w:rsid w:val="002D415C"/>
    <w:rsid w:val="002D71C2"/>
    <w:rsid w:val="002E02F0"/>
    <w:rsid w:val="002E13B2"/>
    <w:rsid w:val="002E7DE8"/>
    <w:rsid w:val="002F2E31"/>
    <w:rsid w:val="002F66BF"/>
    <w:rsid w:val="00321AC3"/>
    <w:rsid w:val="00336320"/>
    <w:rsid w:val="003637DC"/>
    <w:rsid w:val="00372BF3"/>
    <w:rsid w:val="0037326B"/>
    <w:rsid w:val="003846C8"/>
    <w:rsid w:val="00393760"/>
    <w:rsid w:val="003A33DF"/>
    <w:rsid w:val="003B4F3D"/>
    <w:rsid w:val="003B6673"/>
    <w:rsid w:val="003B70A0"/>
    <w:rsid w:val="003C2021"/>
    <w:rsid w:val="003C5CFD"/>
    <w:rsid w:val="003C6B17"/>
    <w:rsid w:val="003D6313"/>
    <w:rsid w:val="003E3C24"/>
    <w:rsid w:val="003F5C57"/>
    <w:rsid w:val="004219B3"/>
    <w:rsid w:val="004222C3"/>
    <w:rsid w:val="00425DF6"/>
    <w:rsid w:val="00435DC4"/>
    <w:rsid w:val="00442835"/>
    <w:rsid w:val="00454F72"/>
    <w:rsid w:val="00466508"/>
    <w:rsid w:val="004667C2"/>
    <w:rsid w:val="00467D3F"/>
    <w:rsid w:val="004831A0"/>
    <w:rsid w:val="0049542A"/>
    <w:rsid w:val="004B142E"/>
    <w:rsid w:val="004B2683"/>
    <w:rsid w:val="004C2134"/>
    <w:rsid w:val="004C365C"/>
    <w:rsid w:val="004C44E5"/>
    <w:rsid w:val="004D0CF0"/>
    <w:rsid w:val="004D448A"/>
    <w:rsid w:val="004D4636"/>
    <w:rsid w:val="004D524A"/>
    <w:rsid w:val="004E545C"/>
    <w:rsid w:val="004F6D95"/>
    <w:rsid w:val="005006F7"/>
    <w:rsid w:val="00500748"/>
    <w:rsid w:val="005113E3"/>
    <w:rsid w:val="0051440B"/>
    <w:rsid w:val="005229F1"/>
    <w:rsid w:val="005267EF"/>
    <w:rsid w:val="00546A5C"/>
    <w:rsid w:val="00564188"/>
    <w:rsid w:val="00570F92"/>
    <w:rsid w:val="00575CDC"/>
    <w:rsid w:val="005760D6"/>
    <w:rsid w:val="005909C6"/>
    <w:rsid w:val="005A58A0"/>
    <w:rsid w:val="005A67C4"/>
    <w:rsid w:val="005A7776"/>
    <w:rsid w:val="005B41B7"/>
    <w:rsid w:val="005B6BF3"/>
    <w:rsid w:val="005D5B14"/>
    <w:rsid w:val="005F3811"/>
    <w:rsid w:val="00605306"/>
    <w:rsid w:val="00656DB3"/>
    <w:rsid w:val="00664A45"/>
    <w:rsid w:val="006653EA"/>
    <w:rsid w:val="00677831"/>
    <w:rsid w:val="00677F3E"/>
    <w:rsid w:val="006824D1"/>
    <w:rsid w:val="00695F78"/>
    <w:rsid w:val="006B6C97"/>
    <w:rsid w:val="006C5184"/>
    <w:rsid w:val="006E054D"/>
    <w:rsid w:val="006E372F"/>
    <w:rsid w:val="006E7717"/>
    <w:rsid w:val="00703B7E"/>
    <w:rsid w:val="00717535"/>
    <w:rsid w:val="0073169E"/>
    <w:rsid w:val="0073314C"/>
    <w:rsid w:val="00736347"/>
    <w:rsid w:val="00737AFA"/>
    <w:rsid w:val="007421AD"/>
    <w:rsid w:val="00756A9B"/>
    <w:rsid w:val="00760761"/>
    <w:rsid w:val="00770D21"/>
    <w:rsid w:val="00771410"/>
    <w:rsid w:val="00777588"/>
    <w:rsid w:val="00786816"/>
    <w:rsid w:val="0079129C"/>
    <w:rsid w:val="00793153"/>
    <w:rsid w:val="007A7AB1"/>
    <w:rsid w:val="007B711B"/>
    <w:rsid w:val="007C44ED"/>
    <w:rsid w:val="007D724B"/>
    <w:rsid w:val="007E68D3"/>
    <w:rsid w:val="007F2919"/>
    <w:rsid w:val="007F3843"/>
    <w:rsid w:val="00851FA5"/>
    <w:rsid w:val="00853067"/>
    <w:rsid w:val="0086475F"/>
    <w:rsid w:val="008650E9"/>
    <w:rsid w:val="008704D2"/>
    <w:rsid w:val="008734AF"/>
    <w:rsid w:val="00885795"/>
    <w:rsid w:val="00887214"/>
    <w:rsid w:val="008A5C12"/>
    <w:rsid w:val="008B7FC8"/>
    <w:rsid w:val="008C32C8"/>
    <w:rsid w:val="008C6851"/>
    <w:rsid w:val="008C7CFB"/>
    <w:rsid w:val="008E1DF8"/>
    <w:rsid w:val="00902167"/>
    <w:rsid w:val="009057B7"/>
    <w:rsid w:val="00911997"/>
    <w:rsid w:val="00911FB3"/>
    <w:rsid w:val="00932945"/>
    <w:rsid w:val="00934A87"/>
    <w:rsid w:val="0094224B"/>
    <w:rsid w:val="00947860"/>
    <w:rsid w:val="00955A27"/>
    <w:rsid w:val="00956200"/>
    <w:rsid w:val="00986A4C"/>
    <w:rsid w:val="0099727E"/>
    <w:rsid w:val="009A0FC7"/>
    <w:rsid w:val="009A5514"/>
    <w:rsid w:val="009B261E"/>
    <w:rsid w:val="009B3FB8"/>
    <w:rsid w:val="009C30D2"/>
    <w:rsid w:val="009C400D"/>
    <w:rsid w:val="009D0DE6"/>
    <w:rsid w:val="009E10AF"/>
    <w:rsid w:val="009E483B"/>
    <w:rsid w:val="009E6DAC"/>
    <w:rsid w:val="00A07AB0"/>
    <w:rsid w:val="00A23AD0"/>
    <w:rsid w:val="00A40A1B"/>
    <w:rsid w:val="00A40A62"/>
    <w:rsid w:val="00A439CD"/>
    <w:rsid w:val="00A55579"/>
    <w:rsid w:val="00A573ED"/>
    <w:rsid w:val="00A67537"/>
    <w:rsid w:val="00A70B93"/>
    <w:rsid w:val="00A747E4"/>
    <w:rsid w:val="00A767E7"/>
    <w:rsid w:val="00A7790C"/>
    <w:rsid w:val="00A95702"/>
    <w:rsid w:val="00AA50ED"/>
    <w:rsid w:val="00AA7D1F"/>
    <w:rsid w:val="00AB340D"/>
    <w:rsid w:val="00AC64EC"/>
    <w:rsid w:val="00AC68D0"/>
    <w:rsid w:val="00AC7DA3"/>
    <w:rsid w:val="00AD2427"/>
    <w:rsid w:val="00AE4864"/>
    <w:rsid w:val="00AE5B2A"/>
    <w:rsid w:val="00AF6438"/>
    <w:rsid w:val="00B10BAE"/>
    <w:rsid w:val="00B16E21"/>
    <w:rsid w:val="00B176BF"/>
    <w:rsid w:val="00B36D85"/>
    <w:rsid w:val="00B4285D"/>
    <w:rsid w:val="00B4661B"/>
    <w:rsid w:val="00B5678A"/>
    <w:rsid w:val="00B701A1"/>
    <w:rsid w:val="00B71976"/>
    <w:rsid w:val="00B773E5"/>
    <w:rsid w:val="00B85D62"/>
    <w:rsid w:val="00B94EB6"/>
    <w:rsid w:val="00BA01E8"/>
    <w:rsid w:val="00BB07E4"/>
    <w:rsid w:val="00BB6532"/>
    <w:rsid w:val="00BC471E"/>
    <w:rsid w:val="00BC4A67"/>
    <w:rsid w:val="00BC5723"/>
    <w:rsid w:val="00BC6D3E"/>
    <w:rsid w:val="00BD08E3"/>
    <w:rsid w:val="00BD5F1D"/>
    <w:rsid w:val="00BD7028"/>
    <w:rsid w:val="00BF3BD3"/>
    <w:rsid w:val="00C13BDC"/>
    <w:rsid w:val="00C427EB"/>
    <w:rsid w:val="00C66DE9"/>
    <w:rsid w:val="00C726E8"/>
    <w:rsid w:val="00C85FB6"/>
    <w:rsid w:val="00C91056"/>
    <w:rsid w:val="00C91480"/>
    <w:rsid w:val="00CB6D66"/>
    <w:rsid w:val="00CC5854"/>
    <w:rsid w:val="00CC6945"/>
    <w:rsid w:val="00CD0B07"/>
    <w:rsid w:val="00CD5A63"/>
    <w:rsid w:val="00CD7A83"/>
    <w:rsid w:val="00D14D22"/>
    <w:rsid w:val="00D1667F"/>
    <w:rsid w:val="00D33C1D"/>
    <w:rsid w:val="00D4043D"/>
    <w:rsid w:val="00D556B8"/>
    <w:rsid w:val="00D600B6"/>
    <w:rsid w:val="00D63FF1"/>
    <w:rsid w:val="00D8532A"/>
    <w:rsid w:val="00D926A1"/>
    <w:rsid w:val="00D96F61"/>
    <w:rsid w:val="00DC743F"/>
    <w:rsid w:val="00DC7E20"/>
    <w:rsid w:val="00DE0C5E"/>
    <w:rsid w:val="00DE5D8B"/>
    <w:rsid w:val="00DF133C"/>
    <w:rsid w:val="00E074DE"/>
    <w:rsid w:val="00E12AAF"/>
    <w:rsid w:val="00E355B0"/>
    <w:rsid w:val="00E45399"/>
    <w:rsid w:val="00E4586A"/>
    <w:rsid w:val="00EA2AE0"/>
    <w:rsid w:val="00EB3C95"/>
    <w:rsid w:val="00EB3F2C"/>
    <w:rsid w:val="00EB628D"/>
    <w:rsid w:val="00EC158E"/>
    <w:rsid w:val="00ED1052"/>
    <w:rsid w:val="00ED33DC"/>
    <w:rsid w:val="00ED358F"/>
    <w:rsid w:val="00EE030D"/>
    <w:rsid w:val="00EE5A2F"/>
    <w:rsid w:val="00F01512"/>
    <w:rsid w:val="00F0624E"/>
    <w:rsid w:val="00F10CED"/>
    <w:rsid w:val="00F21C32"/>
    <w:rsid w:val="00F3440E"/>
    <w:rsid w:val="00F40089"/>
    <w:rsid w:val="00F4313F"/>
    <w:rsid w:val="00F6339E"/>
    <w:rsid w:val="00F709F8"/>
    <w:rsid w:val="00F86AD5"/>
    <w:rsid w:val="00FA7A21"/>
    <w:rsid w:val="00FB7474"/>
    <w:rsid w:val="00FC22E1"/>
    <w:rsid w:val="00FD14DB"/>
    <w:rsid w:val="00FD33C6"/>
    <w:rsid w:val="00FD4DAF"/>
    <w:rsid w:val="00FE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;"/>
  <w15:docId w15:val="{81528DC6-3B7B-49E4-8CC3-8CCF97C7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6DAC"/>
    <w:rPr>
      <w:rFonts w:ascii="Arial" w:hAnsi="Arial"/>
      <w:spacing w:val="-2"/>
      <w:lang w:eastAsia="de-DE"/>
    </w:rPr>
  </w:style>
  <w:style w:type="paragraph" w:styleId="berschrift1">
    <w:name w:val="heading 1"/>
    <w:next w:val="Standard"/>
    <w:link w:val="berschrift1Zchn"/>
    <w:qFormat/>
    <w:rsid w:val="00120E26"/>
    <w:pPr>
      <w:keepNext/>
      <w:spacing w:after="120" w:line="300" w:lineRule="exact"/>
      <w:outlineLvl w:val="0"/>
    </w:pPr>
    <w:rPr>
      <w:rFonts w:ascii="Arial Black" w:hAnsi="Arial Black"/>
      <w:b/>
      <w:bCs/>
      <w:kern w:val="32"/>
      <w:sz w:val="25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FD14DB"/>
    <w:pPr>
      <w:keepNext/>
      <w:tabs>
        <w:tab w:val="left" w:pos="425"/>
      </w:tabs>
      <w:spacing w:before="200"/>
      <w:ind w:left="425" w:right="28" w:hanging="425"/>
      <w:outlineLvl w:val="1"/>
    </w:pPr>
    <w:rPr>
      <w:rFonts w:ascii="Arial Black" w:eastAsiaTheme="majorEastAsia" w:hAnsi="Arial Black" w:cstheme="majorBidi"/>
      <w:b/>
      <w:bCs/>
      <w:szCs w:val="26"/>
    </w:rPr>
  </w:style>
  <w:style w:type="paragraph" w:styleId="berschrift3">
    <w:name w:val="heading 3"/>
    <w:next w:val="Standard"/>
    <w:link w:val="berschrift3Zchn"/>
    <w:unhideWhenUsed/>
    <w:qFormat/>
    <w:rsid w:val="006824D1"/>
    <w:pPr>
      <w:spacing w:before="120" w:after="60"/>
      <w:ind w:left="28" w:right="28"/>
      <w:outlineLvl w:val="2"/>
    </w:pPr>
    <w:rPr>
      <w:rFonts w:ascii="Arial Black" w:eastAsiaTheme="majorEastAsia" w:hAnsi="Arial Black" w:cstheme="majorBidi"/>
      <w:b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5B41B7"/>
    <w:pPr>
      <w:tabs>
        <w:tab w:val="right" w:pos="9639"/>
      </w:tabs>
    </w:pPr>
    <w:rPr>
      <w:sz w:val="12"/>
    </w:rPr>
  </w:style>
  <w:style w:type="character" w:styleId="Seitenzahl">
    <w:name w:val="page number"/>
    <w:basedOn w:val="Absatz-Standardschriftart"/>
    <w:rsid w:val="005B41B7"/>
    <w:rPr>
      <w:rFonts w:ascii="Arial" w:hAnsi="Arial"/>
      <w:sz w:val="12"/>
    </w:rPr>
  </w:style>
  <w:style w:type="paragraph" w:styleId="Sprechblasentext">
    <w:name w:val="Balloon Text"/>
    <w:basedOn w:val="Standard"/>
    <w:semiHidden/>
    <w:rsid w:val="006778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120E26"/>
    <w:rPr>
      <w:rFonts w:ascii="Arial Black" w:hAnsi="Arial Black"/>
      <w:b/>
      <w:bCs/>
      <w:kern w:val="32"/>
      <w:sz w:val="25"/>
      <w:szCs w:val="32"/>
      <w:lang w:val="de-DE" w:eastAsia="de-DE"/>
    </w:rPr>
  </w:style>
  <w:style w:type="paragraph" w:customStyle="1" w:styleId="Example">
    <w:name w:val="Example"/>
    <w:basedOn w:val="Standard"/>
    <w:rsid w:val="00466508"/>
    <w:rPr>
      <w:rFonts w:cs="Arial"/>
      <w:color w:val="A6A6A6"/>
    </w:rPr>
  </w:style>
  <w:style w:type="table" w:styleId="Tabellenraster">
    <w:name w:val="Table Grid"/>
    <w:basedOn w:val="NormaleTabelle"/>
    <w:rsid w:val="00756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rsid w:val="00466508"/>
    <w:rPr>
      <w:rFonts w:ascii="Arial" w:hAnsi="Arial"/>
      <w:b/>
      <w:bCs/>
    </w:rPr>
  </w:style>
  <w:style w:type="paragraph" w:customStyle="1" w:styleId="ExampleTitel">
    <w:name w:val="Example_Titel"/>
    <w:basedOn w:val="Example"/>
    <w:rsid w:val="003C6B17"/>
    <w:pPr>
      <w:spacing w:before="240" w:after="60"/>
    </w:pPr>
    <w:rPr>
      <w:i/>
      <w:lang w:val="it-CH"/>
    </w:rPr>
  </w:style>
  <w:style w:type="paragraph" w:customStyle="1" w:styleId="FormatvorlageExampleFettHintergrund1">
    <w:name w:val="Formatvorlage Example + Fett Hintergrund 1"/>
    <w:basedOn w:val="Example"/>
    <w:rsid w:val="00466508"/>
    <w:rPr>
      <w:b/>
      <w:bCs/>
    </w:rPr>
  </w:style>
  <w:style w:type="paragraph" w:styleId="Kopfzeile">
    <w:name w:val="header"/>
    <w:link w:val="KopfzeileZchn"/>
    <w:uiPriority w:val="99"/>
    <w:rsid w:val="00C726E8"/>
    <w:pPr>
      <w:tabs>
        <w:tab w:val="right" w:pos="8959"/>
      </w:tabs>
    </w:pPr>
    <w:rPr>
      <w:rFonts w:ascii="Arial" w:hAnsi="Arial"/>
      <w:sz w:val="1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726E8"/>
    <w:rPr>
      <w:rFonts w:ascii="Arial" w:hAnsi="Arial"/>
      <w:sz w:val="1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FD33C6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FD14DB"/>
    <w:rPr>
      <w:rFonts w:ascii="Arial Black" w:eastAsiaTheme="majorEastAsia" w:hAnsi="Arial Black" w:cstheme="majorBidi"/>
      <w:b/>
      <w:bCs/>
      <w:spacing w:val="-2"/>
      <w:szCs w:val="26"/>
      <w:lang w:eastAsia="de-DE"/>
    </w:rPr>
  </w:style>
  <w:style w:type="paragraph" w:styleId="Textkrper">
    <w:name w:val="Body Text"/>
    <w:link w:val="TextkrperZchn"/>
    <w:rsid w:val="00ED1052"/>
    <w:pPr>
      <w:spacing w:before="40" w:after="40"/>
      <w:ind w:left="28" w:right="28"/>
    </w:pPr>
    <w:rPr>
      <w:rFonts w:ascii="Arial" w:hAnsi="Arial"/>
      <w:spacing w:val="-2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ED1052"/>
    <w:rPr>
      <w:rFonts w:ascii="Arial" w:hAnsi="Arial"/>
      <w:spacing w:val="-2"/>
      <w:sz w:val="22"/>
      <w:lang w:eastAsia="de-DE"/>
    </w:rPr>
  </w:style>
  <w:style w:type="paragraph" w:styleId="NurText">
    <w:name w:val="Plain Text"/>
    <w:link w:val="NurTextZchn"/>
    <w:rsid w:val="00FE1512"/>
    <w:pPr>
      <w:spacing w:before="60" w:after="60"/>
      <w:ind w:left="28" w:right="28"/>
    </w:pPr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rsid w:val="00FE1512"/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6824D1"/>
    <w:rPr>
      <w:rFonts w:ascii="Arial Black" w:eastAsiaTheme="majorEastAsia" w:hAnsi="Arial Black" w:cstheme="majorBidi"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0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26305A-E770-49D5-A4D8-6B0A9EC95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112B90DC.dotm</Template>
  <TotalTime>0</TotalTime>
  <Pages>3</Pages>
  <Words>403</Words>
  <Characters>3422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Version éléctronique: Bilan de situation et convention d’objectifs dans le cadre</vt:lpstr>
    </vt:vector>
  </TitlesOfParts>
  <Company>Stämpfli Holding AG, Bern</Company>
  <LinksUpToDate>false</LinksUpToDate>
  <CharactersWithSpaces>3818</CharactersWithSpaces>
  <SharedDoc>false</SharedDoc>
  <HLinks>
    <vt:vector size="6" baseType="variant">
      <vt:variant>
        <vt:i4>1835121</vt:i4>
      </vt:variant>
      <vt:variant>
        <vt:i4>45</vt:i4>
      </vt:variant>
      <vt:variant>
        <vt:i4>0</vt:i4>
      </vt:variant>
      <vt:variant>
        <vt:i4>5</vt:i4>
      </vt:variant>
      <vt:variant>
        <vt:lpwstr>mailto:asmith30@its.jnj.com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électronique: Bilan de situation et convention d’objectifs dans le cadre</dc:title>
  <dc:subject>advancing education and research</dc:subject>
  <dc:creator>Dürst Ueli, ERZ-AKVB-FBS</dc:creator>
  <cp:keywords>OECO</cp:keywords>
  <cp:lastModifiedBy>Rognon Patrick, BKD-AKVB-FBS</cp:lastModifiedBy>
  <cp:revision>4</cp:revision>
  <cp:lastPrinted>2014-07-15T08:57:00Z</cp:lastPrinted>
  <dcterms:created xsi:type="dcterms:W3CDTF">2019-12-18T09:20:00Z</dcterms:created>
  <dcterms:modified xsi:type="dcterms:W3CDTF">2019-12-18T10:20:00Z</dcterms:modified>
  <cp:category>Wordvorlage</cp:category>
</cp:coreProperties>
</file>